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620"/>
        <w:gridCol w:w="5238"/>
        <w:gridCol w:w="608"/>
      </w:tblGrid>
      <w:tr w:rsidR="00F627CE" w:rsidRPr="00A0337D" w14:paraId="0EA2E504" w14:textId="77777777" w:rsidTr="00623BAC">
        <w:tc>
          <w:tcPr>
            <w:tcW w:w="14400" w:type="dxa"/>
            <w:gridSpan w:val="3"/>
            <w:tcBorders>
              <w:top w:val="single" w:sz="24" w:space="0" w:color="808080" w:themeColor="background1" w:themeShade="80"/>
              <w:bottom w:val="single" w:sz="24" w:space="0" w:color="808080" w:themeColor="background1" w:themeShade="80"/>
            </w:tcBorders>
            <w:vAlign w:val="center"/>
          </w:tcPr>
          <w:p w14:paraId="369509BA" w14:textId="77777777" w:rsidR="00D90CAB" w:rsidRPr="00A0337D" w:rsidRDefault="00435752" w:rsidP="003204C4">
            <w:pPr>
              <w:pStyle w:val="Naslov"/>
            </w:pPr>
            <w:sdt>
              <w:sdtPr>
                <w:rPr>
                  <w:color w:val="0FDDE7"/>
                  <w:sz w:val="96"/>
                  <w:szCs w:val="96"/>
                </w:rPr>
                <w:alias w:val="Naslov"/>
                <w:tag w:val=""/>
                <w:id w:val="-562411520"/>
                <w:placeholder>
                  <w:docPart w:val="E7FEF5269C9C4002AD53159EFE7AB3C5"/>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F2CBF" w:rsidRPr="00EB265E">
                  <w:rPr>
                    <w:rFonts w:ascii="Cambria" w:hAnsi="Cambria" w:cs="Cambria"/>
                    <w:color w:val="0FDDE7"/>
                    <w:sz w:val="96"/>
                    <w:szCs w:val="96"/>
                  </w:rPr>
                  <w:t>PODALJŠANO BIVANJE 20</w:t>
                </w:r>
                <w:r w:rsidR="00B0226E" w:rsidRPr="00EB265E">
                  <w:rPr>
                    <w:rFonts w:ascii="Cambria" w:hAnsi="Cambria" w:cs="Cambria"/>
                    <w:color w:val="0FDDE7"/>
                    <w:sz w:val="96"/>
                    <w:szCs w:val="96"/>
                  </w:rPr>
                  <w:t>21</w:t>
                </w:r>
                <w:r w:rsidR="00AF2CBF" w:rsidRPr="00EB265E">
                  <w:rPr>
                    <w:rFonts w:ascii="Cambria" w:hAnsi="Cambria" w:cs="Cambria"/>
                    <w:color w:val="0FDDE7"/>
                    <w:sz w:val="96"/>
                    <w:szCs w:val="96"/>
                  </w:rPr>
                  <w:t>/202</w:t>
                </w:r>
                <w:r w:rsidR="00B0226E" w:rsidRPr="00EB265E">
                  <w:rPr>
                    <w:rFonts w:ascii="Cambria" w:hAnsi="Cambria" w:cs="Cambria"/>
                    <w:color w:val="0FDDE7"/>
                    <w:sz w:val="96"/>
                    <w:szCs w:val="96"/>
                  </w:rPr>
                  <w:t>2</w:t>
                </w:r>
              </w:sdtContent>
            </w:sdt>
          </w:p>
        </w:tc>
      </w:tr>
      <w:tr w:rsidR="00F627CE" w:rsidRPr="00A0337D" w14:paraId="51E2E1F0" w14:textId="77777777" w:rsidTr="00623BAC">
        <w:tc>
          <w:tcPr>
            <w:tcW w:w="14400" w:type="dxa"/>
            <w:gridSpan w:val="3"/>
            <w:tcBorders>
              <w:top w:val="single" w:sz="24" w:space="0" w:color="808080" w:themeColor="background1" w:themeShade="80"/>
            </w:tcBorders>
            <w:tcMar>
              <w:top w:w="432" w:type="dxa"/>
              <w:bottom w:w="432" w:type="dxa"/>
            </w:tcMar>
            <w:vAlign w:val="center"/>
          </w:tcPr>
          <w:p w14:paraId="1C6485C6" w14:textId="0CFA4860" w:rsidR="00435752" w:rsidRPr="00435752" w:rsidRDefault="00AF2CBF" w:rsidP="00435752">
            <w:pPr>
              <w:pStyle w:val="Podnaslov"/>
              <w:jc w:val="both"/>
              <w:rPr>
                <w:rFonts w:ascii="Arial" w:hAnsi="Arial" w:cs="Arial"/>
                <w:sz w:val="32"/>
                <w:szCs w:val="32"/>
              </w:rPr>
            </w:pPr>
            <w:r w:rsidRPr="00EB265E">
              <w:rPr>
                <w:rFonts w:ascii="Arial" w:hAnsi="Arial" w:cs="Arial"/>
                <w:sz w:val="32"/>
                <w:szCs w:val="32"/>
              </w:rPr>
              <w:t xml:space="preserve">učenci: </w:t>
            </w:r>
          </w:p>
          <w:p w14:paraId="67D89E92" w14:textId="3E64C7E1" w:rsidR="00F728D2" w:rsidRPr="00EB265E" w:rsidRDefault="00F728D2" w:rsidP="00F728D2">
            <w:pPr>
              <w:pStyle w:val="Podnaslov"/>
              <w:jc w:val="both"/>
              <w:rPr>
                <w:rFonts w:ascii="Arial" w:hAnsi="Arial" w:cs="Arial"/>
                <w:sz w:val="32"/>
                <w:szCs w:val="32"/>
              </w:rPr>
            </w:pPr>
            <w:r w:rsidRPr="00EB265E">
              <w:rPr>
                <w:rFonts w:ascii="Arial" w:hAnsi="Arial" w:cs="Arial"/>
                <w:sz w:val="32"/>
                <w:szCs w:val="32"/>
              </w:rPr>
              <w:t xml:space="preserve">uČITELJI PB: </w:t>
            </w:r>
            <w:r w:rsidRPr="00EB265E">
              <w:rPr>
                <w:rFonts w:ascii="Arial" w:hAnsi="Arial" w:cs="Arial"/>
                <w:b w:val="0"/>
                <w:sz w:val="32"/>
                <w:szCs w:val="32"/>
              </w:rPr>
              <w:t>JANA UŠAJ, MOJCA ČUŠIN</w:t>
            </w:r>
            <w:r w:rsidR="008D7887" w:rsidRPr="00EB265E">
              <w:rPr>
                <w:rFonts w:ascii="Arial" w:hAnsi="Arial" w:cs="Arial"/>
                <w:b w:val="0"/>
                <w:sz w:val="32"/>
                <w:szCs w:val="32"/>
              </w:rPr>
              <w:t>, jana birsa</w:t>
            </w:r>
            <w:r w:rsidR="000367C0" w:rsidRPr="00EB265E">
              <w:rPr>
                <w:rFonts w:ascii="Arial" w:hAnsi="Arial" w:cs="Arial"/>
                <w:b w:val="0"/>
                <w:color w:val="FF0000"/>
                <w:sz w:val="32"/>
                <w:szCs w:val="32"/>
              </w:rPr>
              <w:t xml:space="preserve"> </w:t>
            </w:r>
            <w:r w:rsidRPr="00EB265E">
              <w:rPr>
                <w:rFonts w:ascii="Arial" w:hAnsi="Arial" w:cs="Arial"/>
                <w:sz w:val="32"/>
                <w:szCs w:val="32"/>
              </w:rPr>
              <w:t xml:space="preserve"> </w:t>
            </w:r>
          </w:p>
          <w:p w14:paraId="3A9A70B7" w14:textId="77777777" w:rsidR="00D90CAB" w:rsidRPr="00A0337D" w:rsidRDefault="00D90CAB" w:rsidP="00AF2CBF">
            <w:pPr>
              <w:pStyle w:val="Podnaslov"/>
            </w:pPr>
          </w:p>
        </w:tc>
      </w:tr>
      <w:tr w:rsidR="00EB265E" w:rsidRPr="00A0337D" w14:paraId="7727203A" w14:textId="77777777" w:rsidTr="003B3E37">
        <w:tc>
          <w:tcPr>
            <w:tcW w:w="3899" w:type="dxa"/>
            <w:vMerge w:val="restart"/>
            <w:tcMar>
              <w:bottom w:w="403" w:type="dxa"/>
            </w:tcMar>
          </w:tcPr>
          <w:p w14:paraId="08029CA4" w14:textId="5ABCF5FC" w:rsidR="003204C4" w:rsidRPr="00A0337D" w:rsidRDefault="001848E4" w:rsidP="00E674D6">
            <w:r>
              <w:rPr>
                <w:noProof/>
              </w:rPr>
              <w:drawing>
                <wp:anchor distT="0" distB="0" distL="114300" distR="114300" simplePos="0" relativeHeight="251772928" behindDoc="0" locked="0" layoutInCell="1" allowOverlap="1" wp14:anchorId="1E35BBC3" wp14:editId="7BD067AC">
                  <wp:simplePos x="0" y="0"/>
                  <wp:positionH relativeFrom="column">
                    <wp:posOffset>857250</wp:posOffset>
                  </wp:positionH>
                  <wp:positionV relativeFrom="paragraph">
                    <wp:posOffset>94615</wp:posOffset>
                  </wp:positionV>
                  <wp:extent cx="1219200" cy="1219200"/>
                  <wp:effectExtent l="0" t="0" r="0" b="0"/>
                  <wp:wrapNone/>
                  <wp:docPr id="8" name="Slika 8" descr="Osnovna šola Dobra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novna šola Dobravlj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BCC8E" w14:textId="77777777" w:rsidR="00EB265E" w:rsidRDefault="00EB265E" w:rsidP="001848E4">
            <w:pPr>
              <w:pStyle w:val="Napisslike"/>
              <w:jc w:val="center"/>
            </w:pPr>
          </w:p>
          <w:p w14:paraId="7F1477A3" w14:textId="77777777" w:rsidR="00EB265E" w:rsidRDefault="00EB265E" w:rsidP="001848E4">
            <w:pPr>
              <w:pStyle w:val="Napisslike"/>
              <w:jc w:val="center"/>
            </w:pPr>
          </w:p>
          <w:p w14:paraId="3273BB2C" w14:textId="77777777" w:rsidR="00EB265E" w:rsidRDefault="00EB265E" w:rsidP="001848E4">
            <w:pPr>
              <w:pStyle w:val="Napisslike"/>
              <w:jc w:val="center"/>
            </w:pPr>
          </w:p>
          <w:p w14:paraId="6628F93F" w14:textId="77777777" w:rsidR="00EB265E" w:rsidRDefault="00EB265E" w:rsidP="001848E4">
            <w:pPr>
              <w:pStyle w:val="Napisslike"/>
              <w:jc w:val="center"/>
            </w:pPr>
          </w:p>
          <w:p w14:paraId="008B59BC" w14:textId="77777777" w:rsidR="00EB265E" w:rsidRDefault="00EB265E" w:rsidP="001848E4">
            <w:pPr>
              <w:pStyle w:val="Napisslike"/>
              <w:jc w:val="center"/>
            </w:pPr>
          </w:p>
          <w:p w14:paraId="673FFAFF" w14:textId="4CEECF16" w:rsidR="003204C4" w:rsidRPr="00A0337D" w:rsidRDefault="001848E4" w:rsidP="00EB265E">
            <w:pPr>
              <w:pStyle w:val="Napisslike"/>
              <w:jc w:val="center"/>
            </w:pPr>
            <w:r>
              <w:t xml:space="preserve">OSNOVNA </w:t>
            </w:r>
            <w:r>
              <w:t>Š</w:t>
            </w:r>
            <w:r>
              <w:t>OLA DOBRAVLJE</w:t>
            </w:r>
          </w:p>
          <w:p w14:paraId="1C8CE40D" w14:textId="0C0C13AF" w:rsidR="003204C4" w:rsidRPr="00EB265E" w:rsidRDefault="00435752" w:rsidP="00A4086C">
            <w:pPr>
              <w:pStyle w:val="Naslov2"/>
              <w:rPr>
                <w:sz w:val="36"/>
                <w:szCs w:val="36"/>
              </w:rPr>
            </w:pPr>
            <w:sdt>
              <w:sdtPr>
                <w:rPr>
                  <w:sz w:val="36"/>
                  <w:szCs w:val="36"/>
                </w:rPr>
                <w:id w:val="-798068783"/>
                <w:placeholder>
                  <w:docPart w:val="D8BE15B942294043AB9103D0FDC9CA48"/>
                </w:placeholder>
                <w15:appearance w15:val="hidden"/>
                <w:text w:multiLine="1"/>
              </w:sdtPr>
              <w:sdtEndPr/>
              <w:sdtContent>
                <w:r w:rsidR="00221A64" w:rsidRPr="00EB265E">
                  <w:rPr>
                    <w:sz w:val="36"/>
                    <w:szCs w:val="36"/>
                  </w:rPr>
                  <w:t>PO KONČANEM POUKU…</w:t>
                </w:r>
              </w:sdtContent>
            </w:sdt>
          </w:p>
          <w:p w14:paraId="64159146" w14:textId="035B02B8" w:rsidR="003204C4" w:rsidRPr="00A0337D" w:rsidRDefault="009054F8" w:rsidP="00B70471">
            <w:pPr>
              <w:pStyle w:val="Imeinpriimekavtorja"/>
            </w:pPr>
            <w:r>
              <w:t>jana ušaj, učiteljica pb</w:t>
            </w:r>
          </w:p>
          <w:p w14:paraId="6204D894" w14:textId="3D668AA1" w:rsidR="00CC4748" w:rsidRDefault="00CC4748" w:rsidP="00A4086C">
            <w:r>
              <w:t>Po končanem pouku je bil zbor v učilnici PB. Učenci so napisali nalogo, nato smo odšli na kosilo, ki smo ga jedli v razredu</w:t>
            </w:r>
            <w:r w:rsidR="00221A64">
              <w:t>,</w:t>
            </w:r>
            <w:r>
              <w:t xml:space="preserve"> zaradi gneče v jedilnici v prvi polovici leta, v drugi polovici leta pa smo bili v kuhinji. Po kosilu so učenci zaključili s pisanjem domače naloge, brali, se učili. </w:t>
            </w:r>
          </w:p>
          <w:p w14:paraId="1DAD8C3E" w14:textId="77777777" w:rsidR="00172E4F" w:rsidRPr="00A0337D" w:rsidRDefault="00172E4F" w:rsidP="00A4086C"/>
          <w:p w14:paraId="25E9F50D" w14:textId="39489EAC" w:rsidR="003204C4" w:rsidRPr="00A0337D" w:rsidRDefault="00CD4EBA" w:rsidP="000F71CB">
            <w:r w:rsidRPr="00A0337D">
              <w:rPr>
                <w:noProof/>
                <w:lang w:eastAsia="sl-SI"/>
              </w:rPr>
              <w:drawing>
                <wp:anchor distT="0" distB="0" distL="114300" distR="114300" simplePos="0" relativeHeight="251692032" behindDoc="0" locked="0" layoutInCell="1" allowOverlap="1" wp14:anchorId="07CBD5A2" wp14:editId="755AEFBB">
                  <wp:simplePos x="0" y="0"/>
                  <wp:positionH relativeFrom="column">
                    <wp:posOffset>3000375</wp:posOffset>
                  </wp:positionH>
                  <wp:positionV relativeFrom="paragraph">
                    <wp:posOffset>2540</wp:posOffset>
                  </wp:positionV>
                  <wp:extent cx="2962275" cy="1367205"/>
                  <wp:effectExtent l="0" t="0" r="0" b="444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2287" cy="1376441"/>
                          </a:xfrm>
                          <a:prstGeom prst="rect">
                            <a:avLst/>
                          </a:prstGeom>
                        </pic:spPr>
                      </pic:pic>
                    </a:graphicData>
                  </a:graphic>
                  <wp14:sizeRelH relativeFrom="margin">
                    <wp14:pctWidth>0</wp14:pctWidth>
                  </wp14:sizeRelH>
                  <wp14:sizeRelV relativeFrom="margin">
                    <wp14:pctHeight>0</wp14:pctHeight>
                  </wp14:sizeRelV>
                </wp:anchor>
              </w:drawing>
            </w:r>
            <w:r w:rsidR="00B65793" w:rsidRPr="00A0337D">
              <w:rPr>
                <w:noProof/>
                <w:lang w:eastAsia="sl-SI"/>
              </w:rPr>
              <w:drawing>
                <wp:inline distT="0" distB="0" distL="0" distR="0" wp14:anchorId="393592C6" wp14:editId="39FA50E8">
                  <wp:extent cx="2933700" cy="1354015"/>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1354015"/>
                          </a:xfrm>
                          <a:prstGeom prst="rect">
                            <a:avLst/>
                          </a:prstGeom>
                        </pic:spPr>
                      </pic:pic>
                    </a:graphicData>
                  </a:graphic>
                </wp:inline>
              </w:drawing>
            </w:r>
          </w:p>
          <w:p w14:paraId="1B6AB4FD" w14:textId="2E7C1819" w:rsidR="003204C4" w:rsidRPr="00A0337D" w:rsidRDefault="003204C4" w:rsidP="005F7E8C">
            <w:pPr>
              <w:pStyle w:val="Napisslike"/>
            </w:pPr>
          </w:p>
        </w:tc>
        <w:tc>
          <w:tcPr>
            <w:tcW w:w="10501" w:type="dxa"/>
            <w:gridSpan w:val="2"/>
            <w:tcMar>
              <w:left w:w="288" w:type="dxa"/>
            </w:tcMar>
          </w:tcPr>
          <w:p w14:paraId="67AE0967" w14:textId="387D258E" w:rsidR="003204C4" w:rsidRPr="00A0337D" w:rsidRDefault="003E1F2F" w:rsidP="000F71CB">
            <w:r>
              <w:rPr>
                <w:noProof/>
              </w:rPr>
              <w:lastRenderedPageBreak/>
              <w:drawing>
                <wp:inline distT="0" distB="0" distL="0" distR="0" wp14:anchorId="64642CFD" wp14:editId="78F19996">
                  <wp:extent cx="3507701" cy="1619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8816" cy="1642846"/>
                          </a:xfrm>
                          <a:prstGeom prst="rect">
                            <a:avLst/>
                          </a:prstGeom>
                          <a:noFill/>
                          <a:ln>
                            <a:noFill/>
                          </a:ln>
                        </pic:spPr>
                      </pic:pic>
                    </a:graphicData>
                  </a:graphic>
                </wp:inline>
              </w:drawing>
            </w:r>
          </w:p>
          <w:p w14:paraId="1AAB96CD" w14:textId="2C528EE5" w:rsidR="003204C4" w:rsidRPr="00A0337D" w:rsidRDefault="003E1F2F" w:rsidP="00B70471">
            <w:pPr>
              <w:pStyle w:val="Napisslike"/>
            </w:pPr>
            <w:r>
              <w:t>DNEVI NA KOLE</w:t>
            </w:r>
            <w:r>
              <w:t>ŠČ</w:t>
            </w:r>
            <w:r>
              <w:t>KIH NA ZUNANJEM IGRI</w:t>
            </w:r>
            <w:r>
              <w:t>ŠČ</w:t>
            </w:r>
            <w:r>
              <w:t xml:space="preserve">U POD </w:t>
            </w:r>
            <w:r>
              <w:t>Š</w:t>
            </w:r>
            <w:r>
              <w:t>OLO</w:t>
            </w:r>
            <w:r w:rsidR="002F3405">
              <w:t xml:space="preserve"> </w:t>
            </w:r>
            <w:r w:rsidR="00637C28">
              <w:t>V SEPTEMBRU</w:t>
            </w:r>
          </w:p>
          <w:p w14:paraId="43C4FCE8" w14:textId="617172CA" w:rsidR="003204C4" w:rsidRPr="00EB265E" w:rsidRDefault="00221A64" w:rsidP="003204C4">
            <w:pPr>
              <w:pStyle w:val="Naslov1"/>
              <w:rPr>
                <w:sz w:val="40"/>
                <w:szCs w:val="40"/>
              </w:rPr>
            </w:pPr>
            <w:r w:rsidRPr="00EB265E">
              <w:rPr>
                <w:sz w:val="40"/>
                <w:szCs w:val="40"/>
              </w:rPr>
              <w:t>SPROSTITVENE DEJAVNOSTI</w:t>
            </w:r>
          </w:p>
        </w:tc>
      </w:tr>
      <w:tr w:rsidR="00EB265E" w:rsidRPr="00A0337D" w14:paraId="21829834" w14:textId="77777777" w:rsidTr="003B3E37">
        <w:tc>
          <w:tcPr>
            <w:tcW w:w="3899" w:type="dxa"/>
            <w:vMerge/>
            <w:tcMar>
              <w:bottom w:w="403" w:type="dxa"/>
            </w:tcMar>
          </w:tcPr>
          <w:p w14:paraId="330C4A01" w14:textId="77777777" w:rsidR="003204C4" w:rsidRPr="00A0337D" w:rsidRDefault="003204C4" w:rsidP="00E674D6">
            <w:pPr>
              <w:rPr>
                <w:lang w:eastAsia="en-AU"/>
              </w:rPr>
            </w:pPr>
          </w:p>
        </w:tc>
        <w:tc>
          <w:tcPr>
            <w:tcW w:w="8998" w:type="dxa"/>
            <w:tcMar>
              <w:left w:w="288" w:type="dxa"/>
            </w:tcMar>
          </w:tcPr>
          <w:p w14:paraId="797FE8CB" w14:textId="1B85B73E" w:rsidR="003204C4" w:rsidRPr="00A0337D" w:rsidRDefault="009054F8" w:rsidP="003204C4">
            <w:pPr>
              <w:pStyle w:val="Imeinpriimekavtorja"/>
            </w:pPr>
            <w:r>
              <w:t>jana ušaj, učiteljica pb</w:t>
            </w:r>
          </w:p>
          <w:p w14:paraId="3B12AB2F" w14:textId="679E1816" w:rsidR="00221A64" w:rsidRPr="00A0337D" w:rsidRDefault="00221A64" w:rsidP="00172E4F">
            <w:r>
              <w:t xml:space="preserve">Sledile so sprostitvene dejavnosti: sproščanje v razredu (poslušanje glasbe, barvanje najljubših pobarvank, risanje, ples) v primeru slabega vremena, ali zunaj (igre z žogo ali brez nje), ko nam je vreme to dopuščalo. </w:t>
            </w:r>
          </w:p>
        </w:tc>
        <w:tc>
          <w:tcPr>
            <w:tcW w:w="1503" w:type="dxa"/>
            <w:tcMar>
              <w:left w:w="288" w:type="dxa"/>
            </w:tcMar>
          </w:tcPr>
          <w:p w14:paraId="563DF23B" w14:textId="348E7A5A" w:rsidR="003204C4" w:rsidRPr="00A0337D" w:rsidRDefault="003204C4" w:rsidP="00172E4F"/>
        </w:tc>
      </w:tr>
      <w:tr w:rsidR="005343CD" w:rsidRPr="00A0337D" w14:paraId="1FF62F52" w14:textId="77777777" w:rsidTr="00623BAC">
        <w:tc>
          <w:tcPr>
            <w:tcW w:w="14400" w:type="dxa"/>
            <w:gridSpan w:val="3"/>
            <w:tcBorders>
              <w:top w:val="single" w:sz="24" w:space="0" w:color="808080" w:themeColor="background1" w:themeShade="80"/>
            </w:tcBorders>
            <w:tcMar>
              <w:top w:w="187" w:type="dxa"/>
              <w:bottom w:w="230" w:type="dxa"/>
            </w:tcMar>
          </w:tcPr>
          <w:p w14:paraId="2A15C368" w14:textId="195E2B96" w:rsidR="005343CD" w:rsidRPr="00A0337D" w:rsidRDefault="00CD4EBA" w:rsidP="000E3FFB">
            <w:pPr>
              <w:pStyle w:val="Glavaizdaje"/>
            </w:pPr>
            <w:r w:rsidRPr="00A0337D">
              <w:rPr>
                <w:noProof/>
                <w:lang w:eastAsia="sl-SI"/>
              </w:rPr>
              <w:drawing>
                <wp:anchor distT="0" distB="0" distL="114300" distR="114300" simplePos="0" relativeHeight="251699200" behindDoc="0" locked="0" layoutInCell="1" allowOverlap="1" wp14:anchorId="5BDE501F" wp14:editId="7C8E84F3">
                  <wp:simplePos x="0" y="0"/>
                  <wp:positionH relativeFrom="column">
                    <wp:posOffset>3000375</wp:posOffset>
                  </wp:positionH>
                  <wp:positionV relativeFrom="paragraph">
                    <wp:posOffset>-608330</wp:posOffset>
                  </wp:positionV>
                  <wp:extent cx="2962275" cy="1367203"/>
                  <wp:effectExtent l="0" t="0" r="0" b="4445"/>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9652" cy="1379838"/>
                          </a:xfrm>
                          <a:prstGeom prst="rect">
                            <a:avLst/>
                          </a:prstGeom>
                        </pic:spPr>
                      </pic:pic>
                    </a:graphicData>
                  </a:graphic>
                  <wp14:sizeRelH relativeFrom="margin">
                    <wp14:pctWidth>0</wp14:pctWidth>
                  </wp14:sizeRelH>
                  <wp14:sizeRelV relativeFrom="margin">
                    <wp14:pctHeight>0</wp14:pctHeight>
                  </wp14:sizeRelV>
                </wp:anchor>
              </w:drawing>
            </w:r>
            <w:r w:rsidRPr="00A0337D">
              <w:rPr>
                <w:noProof/>
                <w:lang w:eastAsia="sl-SI"/>
              </w:rPr>
              <w:drawing>
                <wp:anchor distT="0" distB="0" distL="114300" distR="114300" simplePos="0" relativeHeight="251693056" behindDoc="0" locked="0" layoutInCell="1" allowOverlap="1" wp14:anchorId="3471831C" wp14:editId="4F62695F">
                  <wp:simplePos x="0" y="0"/>
                  <wp:positionH relativeFrom="column">
                    <wp:posOffset>1905</wp:posOffset>
                  </wp:positionH>
                  <wp:positionV relativeFrom="paragraph">
                    <wp:posOffset>-612140</wp:posOffset>
                  </wp:positionV>
                  <wp:extent cx="2933065" cy="1353820"/>
                  <wp:effectExtent l="0" t="0" r="63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065" cy="1353820"/>
                          </a:xfrm>
                          <a:prstGeom prst="rect">
                            <a:avLst/>
                          </a:prstGeom>
                        </pic:spPr>
                      </pic:pic>
                    </a:graphicData>
                  </a:graphic>
                </wp:anchor>
              </w:drawing>
            </w:r>
            <w:sdt>
              <w:sdtPr>
                <w:id w:val="1259180961"/>
                <w:placeholder>
                  <w:docPart w:val="8A842DB29C624FB2842157DB7862F087"/>
                </w:placeholder>
                <w:temporary/>
                <w:showingPlcHdr/>
                <w15:appearance w15:val="hidden"/>
                <w:text w:multiLine="1"/>
              </w:sdtPr>
              <w:sdtEndPr/>
              <w:sdtContent>
                <w:r w:rsidR="00DA71B3" w:rsidRPr="00A0337D">
                  <w:t>V TEJ IZDAJI</w:t>
                </w:r>
              </w:sdtContent>
            </w:sdt>
          </w:p>
        </w:tc>
      </w:tr>
      <w:tr w:rsidR="00EB265E" w:rsidRPr="00A0337D" w14:paraId="4CC84BC0" w14:textId="77777777" w:rsidTr="003B3E37">
        <w:tc>
          <w:tcPr>
            <w:tcW w:w="3899" w:type="dxa"/>
            <w:vAlign w:val="center"/>
          </w:tcPr>
          <w:p w14:paraId="42821BA7" w14:textId="26E8230B" w:rsidR="006E596E" w:rsidRPr="001848E4" w:rsidRDefault="00CD57F9" w:rsidP="00A0337D">
            <w:pPr>
              <w:pStyle w:val="Podnaslovizdaje"/>
              <w:rPr>
                <w:rFonts w:ascii="Cambria" w:hAnsi="Cambria"/>
              </w:rPr>
            </w:pPr>
            <w:r>
              <w:t>športne urice</w:t>
            </w:r>
          </w:p>
        </w:tc>
        <w:tc>
          <w:tcPr>
            <w:tcW w:w="8998" w:type="dxa"/>
            <w:tcMar>
              <w:left w:w="288" w:type="dxa"/>
              <w:right w:w="0" w:type="dxa"/>
            </w:tcMar>
            <w:vAlign w:val="center"/>
          </w:tcPr>
          <w:p w14:paraId="146BBEB8" w14:textId="477DED26" w:rsidR="006E596E" w:rsidRPr="00A0337D" w:rsidRDefault="006E596E" w:rsidP="00A0337D">
            <w:pPr>
              <w:pStyle w:val="Podnaslovizdaje"/>
            </w:pPr>
          </w:p>
        </w:tc>
        <w:tc>
          <w:tcPr>
            <w:tcW w:w="1503" w:type="dxa"/>
            <w:tcMar>
              <w:left w:w="288" w:type="dxa"/>
            </w:tcMar>
            <w:vAlign w:val="center"/>
          </w:tcPr>
          <w:p w14:paraId="048065A6" w14:textId="32933640" w:rsidR="006E596E" w:rsidRPr="00A0337D" w:rsidRDefault="006E596E" w:rsidP="00A0337D">
            <w:pPr>
              <w:pStyle w:val="Podnaslovizdaje"/>
            </w:pPr>
          </w:p>
        </w:tc>
      </w:tr>
    </w:tbl>
    <w:p w14:paraId="3B0ED24D" w14:textId="5211610A" w:rsidR="00435752" w:rsidRDefault="00CD4EBA">
      <w:pPr>
        <w:rPr>
          <w:lang w:bidi="sl-SI"/>
        </w:rPr>
      </w:pPr>
      <w:r w:rsidRPr="00A0337D">
        <w:rPr>
          <w:noProof/>
          <w:lang w:eastAsia="sl-SI"/>
        </w:rPr>
        <w:drawing>
          <wp:anchor distT="0" distB="0" distL="114300" distR="114300" simplePos="0" relativeHeight="251702272" behindDoc="0" locked="0" layoutInCell="1" allowOverlap="1" wp14:anchorId="45BE9ED9" wp14:editId="6BCD100A">
            <wp:simplePos x="0" y="0"/>
            <wp:positionH relativeFrom="column">
              <wp:posOffset>3000375</wp:posOffset>
            </wp:positionH>
            <wp:positionV relativeFrom="paragraph">
              <wp:posOffset>116840</wp:posOffset>
            </wp:positionV>
            <wp:extent cx="2933276" cy="1353820"/>
            <wp:effectExtent l="0" t="0" r="635"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5460" cy="1354828"/>
                    </a:xfrm>
                    <a:prstGeom prst="rect">
                      <a:avLst/>
                    </a:prstGeom>
                  </pic:spPr>
                </pic:pic>
              </a:graphicData>
            </a:graphic>
            <wp14:sizeRelH relativeFrom="margin">
              <wp14:pctWidth>0</wp14:pctWidth>
            </wp14:sizeRelH>
            <wp14:sizeRelV relativeFrom="margin">
              <wp14:pctHeight>0</wp14:pctHeight>
            </wp14:sizeRelV>
          </wp:anchor>
        </w:drawing>
      </w:r>
      <w:r w:rsidRPr="00A0337D">
        <w:rPr>
          <w:noProof/>
          <w:lang w:eastAsia="sl-SI"/>
        </w:rPr>
        <w:drawing>
          <wp:anchor distT="0" distB="0" distL="114300" distR="114300" simplePos="0" relativeHeight="251731968" behindDoc="0" locked="0" layoutInCell="1" allowOverlap="1" wp14:anchorId="656DBC40" wp14:editId="5D0947EB">
            <wp:simplePos x="0" y="0"/>
            <wp:positionH relativeFrom="margin">
              <wp:posOffset>3566160</wp:posOffset>
            </wp:positionH>
            <wp:positionV relativeFrom="paragraph">
              <wp:posOffset>1599565</wp:posOffset>
            </wp:positionV>
            <wp:extent cx="1677035" cy="3634105"/>
            <wp:effectExtent l="0" t="0" r="0" b="444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7035" cy="3634105"/>
                    </a:xfrm>
                    <a:prstGeom prst="rect">
                      <a:avLst/>
                    </a:prstGeom>
                  </pic:spPr>
                </pic:pic>
              </a:graphicData>
            </a:graphic>
            <wp14:sizeRelH relativeFrom="margin">
              <wp14:pctWidth>0</wp14:pctWidth>
            </wp14:sizeRelH>
            <wp14:sizeRelV relativeFrom="margin">
              <wp14:pctHeight>0</wp14:pctHeight>
            </wp14:sizeRelV>
          </wp:anchor>
        </w:drawing>
      </w:r>
      <w:r w:rsidRPr="00A0337D">
        <w:rPr>
          <w:noProof/>
          <w:lang w:eastAsia="sl-SI"/>
        </w:rPr>
        <w:drawing>
          <wp:anchor distT="0" distB="0" distL="114300" distR="114300" simplePos="0" relativeHeight="251729920" behindDoc="0" locked="0" layoutInCell="1" allowOverlap="1" wp14:anchorId="7323B910" wp14:editId="133AC236">
            <wp:simplePos x="0" y="0"/>
            <wp:positionH relativeFrom="margin">
              <wp:posOffset>1773555</wp:posOffset>
            </wp:positionH>
            <wp:positionV relativeFrom="paragraph">
              <wp:posOffset>1599565</wp:posOffset>
            </wp:positionV>
            <wp:extent cx="1677572" cy="3634740"/>
            <wp:effectExtent l="0" t="0" r="0" b="381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7572" cy="3634740"/>
                    </a:xfrm>
                    <a:prstGeom prst="rect">
                      <a:avLst/>
                    </a:prstGeom>
                  </pic:spPr>
                </pic:pic>
              </a:graphicData>
            </a:graphic>
            <wp14:sizeRelH relativeFrom="margin">
              <wp14:pctWidth>0</wp14:pctWidth>
            </wp14:sizeRelH>
            <wp14:sizeRelV relativeFrom="margin">
              <wp14:pctHeight>0</wp14:pctHeight>
            </wp14:sizeRelV>
          </wp:anchor>
        </w:drawing>
      </w:r>
      <w:r w:rsidRPr="00A0337D">
        <w:rPr>
          <w:noProof/>
          <w:lang w:eastAsia="sl-SI"/>
        </w:rPr>
        <w:drawing>
          <wp:anchor distT="0" distB="0" distL="114300" distR="114300" simplePos="0" relativeHeight="251727872" behindDoc="0" locked="0" layoutInCell="1" allowOverlap="1" wp14:anchorId="10C67BE6" wp14:editId="11B7F7D8">
            <wp:simplePos x="0" y="0"/>
            <wp:positionH relativeFrom="margin">
              <wp:posOffset>0</wp:posOffset>
            </wp:positionH>
            <wp:positionV relativeFrom="paragraph">
              <wp:posOffset>1605915</wp:posOffset>
            </wp:positionV>
            <wp:extent cx="1694180" cy="3671570"/>
            <wp:effectExtent l="0" t="0" r="1270" b="508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4180" cy="3671570"/>
                    </a:xfrm>
                    <a:prstGeom prst="rect">
                      <a:avLst/>
                    </a:prstGeom>
                  </pic:spPr>
                </pic:pic>
              </a:graphicData>
            </a:graphic>
            <wp14:sizeRelH relativeFrom="margin">
              <wp14:pctWidth>0</wp14:pctWidth>
            </wp14:sizeRelH>
            <wp14:sizeRelV relativeFrom="margin">
              <wp14:pctHeight>0</wp14:pctHeight>
            </wp14:sizeRelV>
          </wp:anchor>
        </w:drawing>
      </w:r>
      <w:r w:rsidRPr="00A0337D">
        <w:rPr>
          <w:noProof/>
          <w:lang w:eastAsia="sl-SI"/>
        </w:rPr>
        <w:drawing>
          <wp:anchor distT="0" distB="0" distL="114300" distR="114300" simplePos="0" relativeHeight="251701248" behindDoc="0" locked="0" layoutInCell="1" allowOverlap="1" wp14:anchorId="7A6C9302" wp14:editId="362BA984">
            <wp:simplePos x="0" y="0"/>
            <wp:positionH relativeFrom="column">
              <wp:posOffset>0</wp:posOffset>
            </wp:positionH>
            <wp:positionV relativeFrom="paragraph">
              <wp:posOffset>116840</wp:posOffset>
            </wp:positionV>
            <wp:extent cx="2933065" cy="1353820"/>
            <wp:effectExtent l="0" t="0" r="635"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065" cy="1353820"/>
                    </a:xfrm>
                    <a:prstGeom prst="rect">
                      <a:avLst/>
                    </a:prstGeom>
                  </pic:spPr>
                </pic:pic>
              </a:graphicData>
            </a:graphic>
            <wp14:sizeRelH relativeFrom="margin">
              <wp14:pctWidth>0</wp14:pctWidth>
            </wp14:sizeRelH>
            <wp14:sizeRelV relativeFrom="margin">
              <wp14:pctHeight>0</wp14:pctHeight>
            </wp14:sizeRelV>
          </wp:anchor>
        </w:drawing>
      </w:r>
      <w:r w:rsidR="003B3E37" w:rsidRPr="00A0337D">
        <w:rPr>
          <w:noProof/>
          <w:lang w:eastAsia="sl-SI"/>
        </w:rPr>
        <w:drawing>
          <wp:anchor distT="0" distB="0" distL="114300" distR="114300" simplePos="0" relativeHeight="251736064" behindDoc="0" locked="0" layoutInCell="1" allowOverlap="1" wp14:anchorId="57D9B85D" wp14:editId="7E2ADA2B">
            <wp:simplePos x="0" y="0"/>
            <wp:positionH relativeFrom="margin">
              <wp:posOffset>7132320</wp:posOffset>
            </wp:positionH>
            <wp:positionV relativeFrom="paragraph">
              <wp:posOffset>-219710</wp:posOffset>
            </wp:positionV>
            <wp:extent cx="1677035" cy="3634105"/>
            <wp:effectExtent l="0" t="0" r="0" b="4445"/>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7035" cy="3634105"/>
                    </a:xfrm>
                    <a:prstGeom prst="rect">
                      <a:avLst/>
                    </a:prstGeom>
                  </pic:spPr>
                </pic:pic>
              </a:graphicData>
            </a:graphic>
            <wp14:sizeRelH relativeFrom="margin">
              <wp14:pctWidth>0</wp14:pctWidth>
            </wp14:sizeRelH>
            <wp14:sizeRelV relativeFrom="margin">
              <wp14:pctHeight>0</wp14:pctHeight>
            </wp14:sizeRelV>
          </wp:anchor>
        </w:drawing>
      </w:r>
    </w:p>
    <w:p w14:paraId="7462A2EC" w14:textId="77777777" w:rsidR="00435752" w:rsidRPr="00435752" w:rsidRDefault="00435752" w:rsidP="00435752">
      <w:pPr>
        <w:rPr>
          <w:lang w:bidi="sl-SI"/>
        </w:rPr>
      </w:pPr>
    </w:p>
    <w:p w14:paraId="37266BC4" w14:textId="77777777" w:rsidR="00435752" w:rsidRPr="00435752" w:rsidRDefault="00435752" w:rsidP="00435752">
      <w:pPr>
        <w:rPr>
          <w:lang w:bidi="sl-SI"/>
        </w:rPr>
      </w:pPr>
    </w:p>
    <w:p w14:paraId="3E7CBEBA" w14:textId="77777777" w:rsidR="00435752" w:rsidRPr="00435752" w:rsidRDefault="00435752" w:rsidP="00435752">
      <w:pPr>
        <w:rPr>
          <w:lang w:bidi="sl-SI"/>
        </w:rPr>
      </w:pPr>
    </w:p>
    <w:p w14:paraId="6E195660" w14:textId="77777777" w:rsidR="00435752" w:rsidRPr="00435752" w:rsidRDefault="00435752" w:rsidP="00435752">
      <w:pPr>
        <w:rPr>
          <w:lang w:bidi="sl-SI"/>
        </w:rPr>
      </w:pPr>
    </w:p>
    <w:p w14:paraId="52D58815" w14:textId="77777777" w:rsidR="00435752" w:rsidRPr="00435752" w:rsidRDefault="00435752" w:rsidP="00435752">
      <w:pPr>
        <w:rPr>
          <w:lang w:bidi="sl-SI"/>
        </w:rPr>
      </w:pPr>
    </w:p>
    <w:p w14:paraId="7684DC03" w14:textId="77777777" w:rsidR="00435752" w:rsidRPr="00435752" w:rsidRDefault="00435752" w:rsidP="00435752">
      <w:pPr>
        <w:rPr>
          <w:lang w:bidi="sl-SI"/>
        </w:rPr>
      </w:pPr>
    </w:p>
    <w:p w14:paraId="3761EB11" w14:textId="77777777" w:rsidR="00435752" w:rsidRPr="00435752" w:rsidRDefault="00435752" w:rsidP="00435752">
      <w:pPr>
        <w:rPr>
          <w:lang w:bidi="sl-SI"/>
        </w:rPr>
      </w:pPr>
    </w:p>
    <w:p w14:paraId="501C4AD0" w14:textId="77777777" w:rsidR="00435752" w:rsidRPr="00435752" w:rsidRDefault="00435752" w:rsidP="00435752">
      <w:pPr>
        <w:rPr>
          <w:lang w:bidi="sl-SI"/>
        </w:rPr>
      </w:pPr>
    </w:p>
    <w:p w14:paraId="005A1B7C" w14:textId="77777777" w:rsidR="00435752" w:rsidRPr="00435752" w:rsidRDefault="00435752" w:rsidP="00435752">
      <w:pPr>
        <w:rPr>
          <w:lang w:bidi="sl-SI"/>
        </w:rPr>
      </w:pPr>
    </w:p>
    <w:p w14:paraId="0A8BF07D" w14:textId="77777777" w:rsidR="00435752" w:rsidRPr="00435752" w:rsidRDefault="00435752" w:rsidP="00435752">
      <w:pPr>
        <w:rPr>
          <w:lang w:bidi="sl-SI"/>
        </w:rPr>
      </w:pPr>
    </w:p>
    <w:p w14:paraId="4798A0AA" w14:textId="77777777" w:rsidR="00435752" w:rsidRPr="00435752" w:rsidRDefault="00435752" w:rsidP="00435752">
      <w:pPr>
        <w:rPr>
          <w:lang w:bidi="sl-SI"/>
        </w:rPr>
      </w:pPr>
    </w:p>
    <w:p w14:paraId="6BE4B6EF" w14:textId="77777777" w:rsidR="00435752" w:rsidRPr="00435752" w:rsidRDefault="00435752" w:rsidP="00435752">
      <w:pPr>
        <w:rPr>
          <w:lang w:bidi="sl-SI"/>
        </w:rPr>
      </w:pPr>
    </w:p>
    <w:p w14:paraId="14DD9B6F" w14:textId="77777777" w:rsidR="00435752" w:rsidRPr="00435752" w:rsidRDefault="00435752" w:rsidP="00435752">
      <w:pPr>
        <w:rPr>
          <w:lang w:bidi="sl-SI"/>
        </w:rPr>
      </w:pPr>
    </w:p>
    <w:p w14:paraId="74999EB7" w14:textId="77777777" w:rsidR="00435752" w:rsidRPr="00435752" w:rsidRDefault="00435752" w:rsidP="00435752">
      <w:pPr>
        <w:rPr>
          <w:lang w:bidi="sl-SI"/>
        </w:rPr>
      </w:pPr>
    </w:p>
    <w:p w14:paraId="5077BCE0" w14:textId="77777777" w:rsidR="00435752" w:rsidRPr="00435752" w:rsidRDefault="00435752" w:rsidP="00435752">
      <w:pPr>
        <w:rPr>
          <w:lang w:bidi="sl-SI"/>
        </w:rPr>
      </w:pPr>
    </w:p>
    <w:p w14:paraId="3882950E" w14:textId="77777777" w:rsidR="00435752" w:rsidRPr="00435752" w:rsidRDefault="00435752" w:rsidP="00435752">
      <w:pPr>
        <w:rPr>
          <w:lang w:bidi="sl-SI"/>
        </w:rPr>
      </w:pPr>
    </w:p>
    <w:p w14:paraId="195A198A" w14:textId="77777777" w:rsidR="00435752" w:rsidRPr="00435752" w:rsidRDefault="00435752" w:rsidP="00435752">
      <w:pPr>
        <w:rPr>
          <w:lang w:bidi="sl-SI"/>
        </w:rPr>
      </w:pPr>
    </w:p>
    <w:p w14:paraId="7F9A9C4B" w14:textId="77777777" w:rsidR="00435752" w:rsidRPr="00435752" w:rsidRDefault="00435752" w:rsidP="00435752">
      <w:pPr>
        <w:rPr>
          <w:lang w:bidi="sl-SI"/>
        </w:rPr>
      </w:pPr>
    </w:p>
    <w:p w14:paraId="477BFC13" w14:textId="77777777" w:rsidR="00435752" w:rsidRPr="00435752" w:rsidRDefault="00435752" w:rsidP="00435752">
      <w:pPr>
        <w:rPr>
          <w:lang w:bidi="sl-SI"/>
        </w:rPr>
      </w:pPr>
    </w:p>
    <w:p w14:paraId="7400D5EC" w14:textId="77777777" w:rsidR="00435752" w:rsidRPr="00435752" w:rsidRDefault="00435752" w:rsidP="00435752">
      <w:pPr>
        <w:rPr>
          <w:lang w:bidi="sl-SI"/>
        </w:rPr>
      </w:pPr>
    </w:p>
    <w:p w14:paraId="450E9F3B" w14:textId="77777777" w:rsidR="00435752" w:rsidRPr="00435752" w:rsidRDefault="00435752" w:rsidP="00435752">
      <w:pPr>
        <w:rPr>
          <w:lang w:bidi="sl-SI"/>
        </w:rPr>
      </w:pPr>
    </w:p>
    <w:p w14:paraId="4D6A66A1" w14:textId="77777777" w:rsidR="00435752" w:rsidRPr="00435752" w:rsidRDefault="00435752" w:rsidP="00435752">
      <w:pPr>
        <w:rPr>
          <w:lang w:bidi="sl-SI"/>
        </w:rPr>
      </w:pPr>
    </w:p>
    <w:p w14:paraId="65AFE259" w14:textId="77777777" w:rsidR="00435752" w:rsidRPr="00435752" w:rsidRDefault="00435752" w:rsidP="00435752">
      <w:pPr>
        <w:rPr>
          <w:lang w:bidi="sl-SI"/>
        </w:rPr>
      </w:pPr>
    </w:p>
    <w:p w14:paraId="28808AF0" w14:textId="77777777" w:rsidR="00435752" w:rsidRPr="00435752" w:rsidRDefault="00435752" w:rsidP="00435752">
      <w:pPr>
        <w:rPr>
          <w:lang w:bidi="sl-SI"/>
        </w:rPr>
      </w:pPr>
    </w:p>
    <w:p w14:paraId="628751C2" w14:textId="77777777" w:rsidR="00435752" w:rsidRPr="00435752" w:rsidRDefault="00435752" w:rsidP="00435752">
      <w:pPr>
        <w:rPr>
          <w:lang w:bidi="sl-SI"/>
        </w:rPr>
      </w:pPr>
    </w:p>
    <w:p w14:paraId="66C00F11" w14:textId="77777777" w:rsidR="00435752" w:rsidRPr="00435752" w:rsidRDefault="00435752" w:rsidP="00435752">
      <w:pPr>
        <w:rPr>
          <w:lang w:bidi="sl-SI"/>
        </w:rPr>
      </w:pPr>
    </w:p>
    <w:p w14:paraId="64C19C6E" w14:textId="77777777" w:rsidR="00435752" w:rsidRPr="00435752" w:rsidRDefault="00435752" w:rsidP="00435752">
      <w:pPr>
        <w:rPr>
          <w:lang w:bidi="sl-SI"/>
        </w:rPr>
      </w:pPr>
    </w:p>
    <w:p w14:paraId="419AD062" w14:textId="77777777" w:rsidR="00435752" w:rsidRPr="00435752" w:rsidRDefault="00435752" w:rsidP="00435752">
      <w:pPr>
        <w:rPr>
          <w:lang w:bidi="sl-SI"/>
        </w:rPr>
      </w:pPr>
    </w:p>
    <w:p w14:paraId="09105009" w14:textId="31668FAC" w:rsidR="00435752" w:rsidRPr="00435752" w:rsidRDefault="00435752" w:rsidP="00435752">
      <w:pPr>
        <w:rPr>
          <w:lang w:bidi="sl-SI"/>
        </w:rPr>
      </w:pPr>
    </w:p>
    <w:p w14:paraId="5F718B78" w14:textId="7F712402" w:rsidR="00435752" w:rsidRPr="00435752" w:rsidRDefault="00435752" w:rsidP="00435752">
      <w:pPr>
        <w:rPr>
          <w:lang w:bidi="sl-SI"/>
        </w:rPr>
      </w:pPr>
    </w:p>
    <w:p w14:paraId="03E19EE9" w14:textId="5A0187AC" w:rsidR="00435752" w:rsidRPr="00435752" w:rsidRDefault="00435752" w:rsidP="00435752">
      <w:pPr>
        <w:rPr>
          <w:lang w:bidi="sl-SI"/>
        </w:rPr>
      </w:pPr>
    </w:p>
    <w:p w14:paraId="26D4ABE8" w14:textId="1B3B95F0" w:rsidR="00435752" w:rsidRDefault="00435752">
      <w:pPr>
        <w:rPr>
          <w:lang w:bidi="sl-SI"/>
        </w:rPr>
      </w:pPr>
    </w:p>
    <w:p w14:paraId="0D77611C" w14:textId="1B31E522" w:rsidR="00435752" w:rsidRDefault="00435752" w:rsidP="00435752">
      <w:pPr>
        <w:tabs>
          <w:tab w:val="left" w:pos="5784"/>
        </w:tabs>
        <w:rPr>
          <w:lang w:bidi="sl-SI"/>
        </w:rPr>
      </w:pPr>
      <w:r>
        <w:rPr>
          <w:lang w:bidi="sl-SI"/>
        </w:rPr>
        <w:tab/>
      </w:r>
    </w:p>
    <w:p w14:paraId="5C998D31" w14:textId="66AF8C3A" w:rsidR="00435752" w:rsidRDefault="00435752" w:rsidP="00435752">
      <w:pPr>
        <w:tabs>
          <w:tab w:val="left" w:pos="5784"/>
        </w:tabs>
        <w:rPr>
          <w:lang w:bidi="sl-SI"/>
        </w:rPr>
      </w:pPr>
    </w:p>
    <w:p w14:paraId="34BD6F03" w14:textId="228275D6" w:rsidR="00435752" w:rsidRDefault="00435752" w:rsidP="00435752">
      <w:pPr>
        <w:tabs>
          <w:tab w:val="left" w:pos="5784"/>
        </w:tabs>
        <w:rPr>
          <w:lang w:bidi="sl-SI"/>
        </w:rPr>
      </w:pPr>
    </w:p>
    <w:p w14:paraId="059C631F" w14:textId="7FC491AC" w:rsidR="00CD4EBA" w:rsidRDefault="00A15039">
      <w:pPr>
        <w:rPr>
          <w:lang w:bidi="sl-SI"/>
        </w:rPr>
      </w:pPr>
      <w:r w:rsidRPr="00435752">
        <w:rPr>
          <w:lang w:bidi="sl-SI"/>
        </w:rPr>
        <w:br w:type="page"/>
      </w:r>
      <w:r w:rsidR="00435752" w:rsidRPr="00A0337D">
        <w:rPr>
          <w:noProof/>
          <w:lang w:eastAsia="sl-SI"/>
        </w:rPr>
        <w:lastRenderedPageBreak/>
        <w:drawing>
          <wp:anchor distT="0" distB="0" distL="114300" distR="114300" simplePos="0" relativeHeight="251744256" behindDoc="0" locked="0" layoutInCell="1" allowOverlap="1" wp14:anchorId="543C12DE" wp14:editId="7FF5EAFB">
            <wp:simplePos x="0" y="0"/>
            <wp:positionH relativeFrom="margin">
              <wp:posOffset>1120140</wp:posOffset>
            </wp:positionH>
            <wp:positionV relativeFrom="paragraph">
              <wp:posOffset>6429375</wp:posOffset>
            </wp:positionV>
            <wp:extent cx="3543300" cy="1635370"/>
            <wp:effectExtent l="0" t="0" r="0" b="3175"/>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3300" cy="1635370"/>
                    </a:xfrm>
                    <a:prstGeom prst="rect">
                      <a:avLst/>
                    </a:prstGeom>
                  </pic:spPr>
                </pic:pic>
              </a:graphicData>
            </a:graphic>
            <wp14:sizeRelH relativeFrom="margin">
              <wp14:pctWidth>0</wp14:pctWidth>
            </wp14:sizeRelH>
            <wp14:sizeRelV relativeFrom="margin">
              <wp14:pctHeight>0</wp14:pctHeight>
            </wp14:sizeRelV>
          </wp:anchor>
        </w:drawing>
      </w:r>
      <w:r w:rsidR="00CD4EBA" w:rsidRPr="00A0337D">
        <w:rPr>
          <w:noProof/>
          <w:lang w:eastAsia="sl-SI"/>
        </w:rPr>
        <w:drawing>
          <wp:anchor distT="0" distB="0" distL="114300" distR="114300" simplePos="0" relativeHeight="251734016" behindDoc="0" locked="0" layoutInCell="1" allowOverlap="1" wp14:anchorId="2D48A292" wp14:editId="288A1200">
            <wp:simplePos x="0" y="0"/>
            <wp:positionH relativeFrom="margin">
              <wp:posOffset>3705225</wp:posOffset>
            </wp:positionH>
            <wp:positionV relativeFrom="paragraph">
              <wp:posOffset>-49003</wp:posOffset>
            </wp:positionV>
            <wp:extent cx="1677571" cy="3634739"/>
            <wp:effectExtent l="0" t="0" r="0" b="4445"/>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7571" cy="3634739"/>
                    </a:xfrm>
                    <a:prstGeom prst="rect">
                      <a:avLst/>
                    </a:prstGeom>
                  </pic:spPr>
                </pic:pic>
              </a:graphicData>
            </a:graphic>
            <wp14:sizeRelH relativeFrom="margin">
              <wp14:pctWidth>0</wp14:pctWidth>
            </wp14:sizeRelH>
            <wp14:sizeRelV relativeFrom="margin">
              <wp14:pctHeight>0</wp14:pctHeight>
            </wp14:sizeRelV>
          </wp:anchor>
        </w:drawing>
      </w:r>
      <w:r w:rsidR="00CD4EBA" w:rsidRPr="00A0337D">
        <w:rPr>
          <w:noProof/>
          <w:lang w:eastAsia="sl-SI"/>
        </w:rPr>
        <w:drawing>
          <wp:anchor distT="0" distB="0" distL="114300" distR="114300" simplePos="0" relativeHeight="251740160" behindDoc="0" locked="0" layoutInCell="1" allowOverlap="1" wp14:anchorId="597A3EBB" wp14:editId="7D29B9B7">
            <wp:simplePos x="0" y="0"/>
            <wp:positionH relativeFrom="margin">
              <wp:posOffset>1846580</wp:posOffset>
            </wp:positionH>
            <wp:positionV relativeFrom="paragraph">
              <wp:posOffset>-77789</wp:posOffset>
            </wp:positionV>
            <wp:extent cx="1693984" cy="3670300"/>
            <wp:effectExtent l="0" t="0" r="1905" b="635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3984" cy="3670300"/>
                    </a:xfrm>
                    <a:prstGeom prst="rect">
                      <a:avLst/>
                    </a:prstGeom>
                  </pic:spPr>
                </pic:pic>
              </a:graphicData>
            </a:graphic>
            <wp14:sizeRelH relativeFrom="margin">
              <wp14:pctWidth>0</wp14:pctWidth>
            </wp14:sizeRelH>
            <wp14:sizeRelV relativeFrom="margin">
              <wp14:pctHeight>0</wp14:pctHeight>
            </wp14:sizeRelV>
          </wp:anchor>
        </w:drawing>
      </w:r>
      <w:r w:rsidR="00CD4EBA" w:rsidRPr="00A0337D">
        <w:rPr>
          <w:noProof/>
          <w:lang w:eastAsia="sl-SI"/>
        </w:rPr>
        <w:drawing>
          <wp:anchor distT="0" distB="0" distL="114300" distR="114300" simplePos="0" relativeHeight="251742208" behindDoc="0" locked="0" layoutInCell="1" allowOverlap="1" wp14:anchorId="31C17E36" wp14:editId="0B9C9566">
            <wp:simplePos x="0" y="0"/>
            <wp:positionH relativeFrom="margin">
              <wp:posOffset>-1905</wp:posOffset>
            </wp:positionH>
            <wp:positionV relativeFrom="paragraph">
              <wp:posOffset>3786505</wp:posOffset>
            </wp:positionV>
            <wp:extent cx="5514340" cy="2545080"/>
            <wp:effectExtent l="0" t="0" r="0" b="762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14340" cy="2545080"/>
                    </a:xfrm>
                    <a:prstGeom prst="rect">
                      <a:avLst/>
                    </a:prstGeom>
                  </pic:spPr>
                </pic:pic>
              </a:graphicData>
            </a:graphic>
            <wp14:sizeRelH relativeFrom="margin">
              <wp14:pctWidth>0</wp14:pctWidth>
            </wp14:sizeRelH>
            <wp14:sizeRelV relativeFrom="margin">
              <wp14:pctHeight>0</wp14:pctHeight>
            </wp14:sizeRelV>
          </wp:anchor>
        </w:drawing>
      </w:r>
      <w:r w:rsidR="00CD4EBA" w:rsidRPr="00A0337D">
        <w:rPr>
          <w:noProof/>
          <w:lang w:eastAsia="sl-SI"/>
        </w:rPr>
        <w:drawing>
          <wp:anchor distT="0" distB="0" distL="114300" distR="114300" simplePos="0" relativeHeight="251738112" behindDoc="0" locked="0" layoutInCell="1" allowOverlap="1" wp14:anchorId="78706D0F" wp14:editId="5363DA8E">
            <wp:simplePos x="0" y="0"/>
            <wp:positionH relativeFrom="margin">
              <wp:posOffset>0</wp:posOffset>
            </wp:positionH>
            <wp:positionV relativeFrom="paragraph">
              <wp:posOffset>-86360</wp:posOffset>
            </wp:positionV>
            <wp:extent cx="1694180" cy="3670300"/>
            <wp:effectExtent l="0" t="0" r="1270" b="635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4180" cy="3670300"/>
                    </a:xfrm>
                    <a:prstGeom prst="rect">
                      <a:avLst/>
                    </a:prstGeom>
                  </pic:spPr>
                </pic:pic>
              </a:graphicData>
            </a:graphic>
            <wp14:sizeRelH relativeFrom="margin">
              <wp14:pctWidth>0</wp14:pctWidth>
            </wp14:sizeRelH>
            <wp14:sizeRelV relativeFrom="margin">
              <wp14:pctHeight>0</wp14:pctHeight>
            </wp14:sizeRelV>
          </wp:anchor>
        </w:drawing>
      </w:r>
      <w:r w:rsidR="00CD4EBA">
        <w:rPr>
          <w:lang w:bidi="sl-SI"/>
        </w:rPr>
        <w:br w:type="page"/>
      </w:r>
    </w:p>
    <w:p w14:paraId="47EB290A" w14:textId="3F92CCDA" w:rsidR="00A15039" w:rsidRPr="00A0337D" w:rsidRDefault="00A15039"/>
    <w:tbl>
      <w:tblPr>
        <w:tblW w:w="5000" w:type="pct"/>
        <w:tblLayout w:type="fixed"/>
        <w:tblCellMar>
          <w:left w:w="0" w:type="dxa"/>
          <w:right w:w="0" w:type="dxa"/>
        </w:tblCellMar>
        <w:tblLook w:val="04A0" w:firstRow="1" w:lastRow="0" w:firstColumn="1" w:lastColumn="0" w:noHBand="0" w:noVBand="1"/>
      </w:tblPr>
      <w:tblGrid>
        <w:gridCol w:w="3572"/>
        <w:gridCol w:w="3658"/>
        <w:gridCol w:w="3236"/>
      </w:tblGrid>
      <w:tr w:rsidR="00C722CA" w:rsidRPr="00A0337D" w14:paraId="3B7EB2BC" w14:textId="77777777" w:rsidTr="00CD4EBA">
        <w:trPr>
          <w:trHeight w:val="250"/>
        </w:trPr>
        <w:tc>
          <w:tcPr>
            <w:tcW w:w="7230" w:type="dxa"/>
            <w:gridSpan w:val="2"/>
            <w:tcBorders>
              <w:top w:val="single" w:sz="24" w:space="0" w:color="808080" w:themeColor="background1" w:themeShade="80"/>
            </w:tcBorders>
            <w:tcMar>
              <w:top w:w="259" w:type="dxa"/>
              <w:bottom w:w="259" w:type="dxa"/>
              <w:right w:w="360" w:type="dxa"/>
            </w:tcMar>
          </w:tcPr>
          <w:p w14:paraId="42A6ADBD" w14:textId="0454FDD9" w:rsidR="00C722CA" w:rsidRPr="00221A64" w:rsidRDefault="00221A64" w:rsidP="00C722CA">
            <w:pPr>
              <w:pStyle w:val="Kljunabeseda"/>
              <w:rPr>
                <w:rFonts w:ascii="Cambria" w:hAnsi="Cambria"/>
              </w:rPr>
            </w:pPr>
            <w:r>
              <w:t xml:space="preserve">prosti </w:t>
            </w:r>
            <w:r>
              <w:rPr>
                <w:rFonts w:ascii="Cambria" w:hAnsi="Cambria"/>
              </w:rPr>
              <w:t>čas</w:t>
            </w:r>
          </w:p>
          <w:p w14:paraId="0F63F65E" w14:textId="7E3BA562" w:rsidR="00C722CA" w:rsidRPr="00A0337D" w:rsidRDefault="00221A64" w:rsidP="00C722CA">
            <w:pPr>
              <w:pStyle w:val="Naslov3"/>
            </w:pPr>
            <w:r>
              <w:t>USMERJEN PROSTI ČAS</w:t>
            </w:r>
          </w:p>
          <w:p w14:paraId="08EF2B4D" w14:textId="4138E9E0" w:rsidR="00C722CA" w:rsidRPr="00A0337D" w:rsidRDefault="00C722CA" w:rsidP="00C722CA">
            <w:pPr>
              <w:pStyle w:val="Nadomestninaslov3"/>
            </w:pPr>
          </w:p>
        </w:tc>
        <w:tc>
          <w:tcPr>
            <w:tcW w:w="3236" w:type="dxa"/>
            <w:vMerge w:val="restart"/>
            <w:tcBorders>
              <w:top w:val="single" w:sz="24" w:space="0" w:color="808080" w:themeColor="background1" w:themeShade="80"/>
            </w:tcBorders>
            <w:tcMar>
              <w:top w:w="259" w:type="dxa"/>
            </w:tcMar>
          </w:tcPr>
          <w:p w14:paraId="5A5CD075" w14:textId="77777777" w:rsidR="00AB13A5" w:rsidRPr="00A0337D" w:rsidRDefault="00435752" w:rsidP="00AB13A5">
            <w:pPr>
              <w:pStyle w:val="Kljunabeseda"/>
            </w:pPr>
            <w:sdt>
              <w:sdtPr>
                <w:id w:val="945583694"/>
                <w:placeholder>
                  <w:docPart w:val="AA8C6A4A271E4CBB9D3A1D5407750819"/>
                </w:placeholder>
                <w:temporary/>
                <w:showingPlcHdr/>
                <w15:appearance w15:val="hidden"/>
                <w:text/>
              </w:sdtPr>
              <w:sdtEndPr/>
              <w:sdtContent>
                <w:r w:rsidR="00AB13A5" w:rsidRPr="00A0337D">
                  <w:rPr>
                    <w:lang w:bidi="sl-SI"/>
                  </w:rPr>
                  <w:t>KLJUČNA BESEDA</w:t>
                </w:r>
              </w:sdtContent>
            </w:sdt>
          </w:p>
          <w:p w14:paraId="35B60E24" w14:textId="59CBA1A9" w:rsidR="00AB13A5" w:rsidRPr="00A0337D" w:rsidRDefault="00221A64" w:rsidP="00AB13A5">
            <w:pPr>
              <w:pStyle w:val="Naslov4"/>
            </w:pPr>
            <w:r>
              <w:t>TEK NA SMUČEH</w:t>
            </w:r>
          </w:p>
          <w:p w14:paraId="24495BAA" w14:textId="2FE28EB6" w:rsidR="00AB13A5" w:rsidRPr="00A0337D" w:rsidRDefault="00221A64" w:rsidP="00AB13A5">
            <w:pPr>
              <w:pStyle w:val="Imeinpriimekavtorja"/>
            </w:pPr>
            <w:r>
              <w:t>JANA UŠAJ, UČITELJICA PB</w:t>
            </w:r>
          </w:p>
          <w:p w14:paraId="2649AC25" w14:textId="0AECC527" w:rsidR="00AB13A5" w:rsidRDefault="00221A64" w:rsidP="00221A64">
            <w:r>
              <w:t xml:space="preserve">V mesecu januarju smo </w:t>
            </w:r>
            <w:r w:rsidR="00461E93">
              <w:t>od</w:t>
            </w:r>
            <w:r>
              <w:t xml:space="preserve">šli dvakrat na tek na smučeh v Črni vrh in Hotedršico. </w:t>
            </w:r>
          </w:p>
          <w:p w14:paraId="735DDC98" w14:textId="5050543C" w:rsidR="00AB13A5" w:rsidRPr="00E61D50" w:rsidRDefault="00221A64" w:rsidP="00E61D50">
            <w:r>
              <w:t xml:space="preserve">Učitelj Stanko Čufer nas je popeljal na </w:t>
            </w:r>
            <w:r w:rsidR="00461E93">
              <w:t>za</w:t>
            </w:r>
            <w:r>
              <w:t>sn</w:t>
            </w:r>
            <w:r w:rsidR="00461E93">
              <w:t>e</w:t>
            </w:r>
            <w:r>
              <w:t>ž</w:t>
            </w:r>
            <w:r w:rsidR="00461E93">
              <w:t>e</w:t>
            </w:r>
            <w:r>
              <w:t>no idilo, kjer smo se preizkusili v teku na smučeh. Nekateri so se prvič podali v to dogodivščino. Lepo nam je bilo.</w:t>
            </w:r>
          </w:p>
          <w:sdt>
            <w:sdtPr>
              <w:rPr>
                <w:sz w:val="32"/>
                <w:szCs w:val="32"/>
              </w:rPr>
              <w:id w:val="-1270076729"/>
              <w:placeholder>
                <w:docPart w:val="BB8C553548D441C2AFE863D23887FD44"/>
              </w:placeholder>
              <w15:appearance w15:val="hidden"/>
              <w:text w:multiLine="1"/>
            </w:sdtPr>
            <w:sdtEndPr/>
            <w:sdtContent>
              <w:p w14:paraId="72E4B0E8" w14:textId="21394520" w:rsidR="00AB13A5" w:rsidRPr="00A0337D" w:rsidRDefault="001848E4" w:rsidP="00AB13A5">
                <w:pPr>
                  <w:pStyle w:val="Naslov2"/>
                </w:pPr>
                <w:r w:rsidRPr="008D7887">
                  <w:rPr>
                    <w:sz w:val="32"/>
                    <w:szCs w:val="32"/>
                  </w:rPr>
                  <w:t>PRAZNIČNE DNI</w:t>
                </w:r>
              </w:p>
            </w:sdtContent>
          </w:sdt>
          <w:p w14:paraId="4A63BC47" w14:textId="5A06709D" w:rsidR="00AB13A5" w:rsidRPr="00A0337D" w:rsidRDefault="001848E4" w:rsidP="00AB13A5">
            <w:pPr>
              <w:pStyle w:val="Imeinpriimekavtorja"/>
            </w:pPr>
            <w:r>
              <w:t>JANA UŠAJ, UČITELJICA PB</w:t>
            </w:r>
          </w:p>
          <w:p w14:paraId="6F3ABD57" w14:textId="314AA137" w:rsidR="00C722CA" w:rsidRPr="00A0337D" w:rsidRDefault="001848E4" w:rsidP="00AB13A5">
            <w:r>
              <w:t>Prihajajoče praznike, počitnice in posebne dneve smo si tudi v času PB praznično obarvali (tombola, praznični koledar, božično obdarovanje, pustovanje, velikonočna peka, rojstnodnevna praznovanja, zaključek šolskega leta s pripravo sladoleda in vodnimi igrami,….).</w:t>
            </w:r>
          </w:p>
        </w:tc>
      </w:tr>
      <w:tr w:rsidR="00B65793" w:rsidRPr="00A0337D" w14:paraId="545D18D5" w14:textId="77777777" w:rsidTr="00CD4EBA">
        <w:trPr>
          <w:trHeight w:val="250"/>
        </w:trPr>
        <w:tc>
          <w:tcPr>
            <w:tcW w:w="3572" w:type="dxa"/>
            <w:tcMar>
              <w:right w:w="360" w:type="dxa"/>
            </w:tcMar>
          </w:tcPr>
          <w:p w14:paraId="069BA127" w14:textId="70EFADBC" w:rsidR="00C722CA" w:rsidRPr="00A0337D" w:rsidRDefault="00221A64" w:rsidP="00C722CA">
            <w:pPr>
              <w:pStyle w:val="Imeinpriimekavtorja"/>
            </w:pPr>
            <w:r>
              <w:t>jana ušaj, učiteljica pb</w:t>
            </w:r>
          </w:p>
          <w:p w14:paraId="5984EE79" w14:textId="3DA9A803" w:rsidR="00C722CA" w:rsidRPr="00A0337D" w:rsidRDefault="00221A64" w:rsidP="00C722CA">
            <w:r>
              <w:t>Sledil je usmerjen prosti čas, kjer smo v največji meri posvetili gibalnim uricam zunaj (elementarne igre, športne igre, dnevi na koleščkih (</w:t>
            </w:r>
            <w:proofErr w:type="spellStart"/>
            <w:r>
              <w:t>rolanje</w:t>
            </w:r>
            <w:proofErr w:type="spellEnd"/>
            <w:r>
              <w:t xml:space="preserve">, skiro, kotalkanje, rolkanje) ali v športni dvorani (različne elementarne igre, športne igre z žogo ali brez, igre z drugimi pripomočki, plezanje, fitnes,…), pogosto pa smo imeli tudi ustvarjalne urice (kjer smo izdelovali izdelke, okraske, animacije, gledali filme, urejali šolske panoje, kvačkali, imeli vezenje,…). Igrali smo se družabne igre, pogledali filme, risanke; pekli, kuhali in pripravljali hrano v učilnici gospodinjstva. Občasno smo šli tudi v računalniško učilnico, kjer smo utrjevali znanje z </w:t>
            </w:r>
            <w:proofErr w:type="spellStart"/>
            <w:r>
              <w:t>worda</w:t>
            </w:r>
            <w:proofErr w:type="spellEnd"/>
            <w:r>
              <w:t xml:space="preserve">, </w:t>
            </w:r>
            <w:proofErr w:type="spellStart"/>
            <w:r>
              <w:t>excela</w:t>
            </w:r>
            <w:proofErr w:type="spellEnd"/>
            <w:r>
              <w:t xml:space="preserve">, </w:t>
            </w:r>
            <w:proofErr w:type="spellStart"/>
            <w:r>
              <w:t>power</w:t>
            </w:r>
            <w:proofErr w:type="spellEnd"/>
            <w:r>
              <w:t xml:space="preserve"> </w:t>
            </w:r>
            <w:proofErr w:type="spellStart"/>
            <w:r>
              <w:t>pointa</w:t>
            </w:r>
            <w:proofErr w:type="spellEnd"/>
            <w:r>
              <w:t>, slikarja ter spoznavali brskalnik z raznimi nalogami: iskanje pobarvank, brskanje po spletu, se pripravljali na prihajajoče dogodke, risali,…. Ob sončnih vremenih smo imeli tudi krajše sprehode po Dobravskem okolišu (do cerkve, do bližnjih pašnikov).</w:t>
            </w:r>
          </w:p>
        </w:tc>
        <w:tc>
          <w:tcPr>
            <w:tcW w:w="3658" w:type="dxa"/>
            <w:tcMar>
              <w:right w:w="360" w:type="dxa"/>
            </w:tcMar>
          </w:tcPr>
          <w:p w14:paraId="5BBD741E" w14:textId="5F525670" w:rsidR="00C722CA" w:rsidRPr="00A0337D" w:rsidRDefault="00CD57F9" w:rsidP="00C722CA">
            <w:r w:rsidRPr="00A0337D">
              <w:rPr>
                <w:noProof/>
                <w:lang w:eastAsia="sl-SI"/>
              </w:rPr>
              <w:drawing>
                <wp:inline distT="0" distB="0" distL="0" distR="0" wp14:anchorId="20D39B07" wp14:editId="2D8D904F">
                  <wp:extent cx="2000250" cy="4333879"/>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6388" cy="4347179"/>
                          </a:xfrm>
                          <a:prstGeom prst="rect">
                            <a:avLst/>
                          </a:prstGeom>
                        </pic:spPr>
                      </pic:pic>
                    </a:graphicData>
                  </a:graphic>
                </wp:inline>
              </w:drawing>
            </w:r>
          </w:p>
          <w:p w14:paraId="0E1C8CC7" w14:textId="312095B3" w:rsidR="00C722CA" w:rsidRPr="00A0337D" w:rsidRDefault="00637C28" w:rsidP="00C722CA">
            <w:pPr>
              <w:pStyle w:val="Napisslike"/>
            </w:pPr>
            <w:r>
              <w:t>IZDELOVANJE ZAPESTNIC PRIJATELJSTVA</w:t>
            </w:r>
          </w:p>
          <w:p w14:paraId="785154A7" w14:textId="23DD4AA8" w:rsidR="00C722CA" w:rsidRPr="00A0337D" w:rsidRDefault="00B65793" w:rsidP="00C722CA">
            <w:r w:rsidRPr="00A0337D">
              <w:rPr>
                <w:noProof/>
                <w:lang w:eastAsia="sl-SI"/>
              </w:rPr>
              <w:drawing>
                <wp:anchor distT="0" distB="0" distL="114300" distR="114300" simplePos="0" relativeHeight="251745280" behindDoc="0" locked="0" layoutInCell="1" allowOverlap="1" wp14:anchorId="5AB48B96" wp14:editId="002F88A3">
                  <wp:simplePos x="0" y="0"/>
                  <wp:positionH relativeFrom="column">
                    <wp:posOffset>2533015</wp:posOffset>
                  </wp:positionH>
                  <wp:positionV relativeFrom="paragraph">
                    <wp:posOffset>3850640</wp:posOffset>
                  </wp:positionV>
                  <wp:extent cx="1691640" cy="3665219"/>
                  <wp:effectExtent l="0" t="0" r="3810"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1640" cy="3665219"/>
                          </a:xfrm>
                          <a:prstGeom prst="rect">
                            <a:avLst/>
                          </a:prstGeom>
                        </pic:spPr>
                      </pic:pic>
                    </a:graphicData>
                  </a:graphic>
                  <wp14:sizeRelH relativeFrom="margin">
                    <wp14:pctWidth>0</wp14:pctWidth>
                  </wp14:sizeRelH>
                  <wp14:sizeRelV relativeFrom="margin">
                    <wp14:pctHeight>0</wp14:pctHeight>
                  </wp14:sizeRelV>
                </wp:anchor>
              </w:drawing>
            </w:r>
          </w:p>
          <w:p w14:paraId="760282E9" w14:textId="4D5674C3" w:rsidR="00B65793" w:rsidRPr="00B65793" w:rsidRDefault="00B65793" w:rsidP="00B65793"/>
          <w:p w14:paraId="1612E3BA" w14:textId="0B5ED6BB" w:rsidR="00B65793" w:rsidRPr="00B65793" w:rsidRDefault="00B65793" w:rsidP="00B65793"/>
          <w:p w14:paraId="21AA644D" w14:textId="47432390" w:rsidR="00B65793" w:rsidRPr="00B65793" w:rsidRDefault="00B65793" w:rsidP="00B65793"/>
          <w:p w14:paraId="65AA5703" w14:textId="3170A4CF" w:rsidR="00B65793" w:rsidRPr="00B65793" w:rsidRDefault="00B65793" w:rsidP="00B65793"/>
          <w:p w14:paraId="6976C267" w14:textId="4FCC6CF9" w:rsidR="00B65793" w:rsidRPr="00B65793" w:rsidRDefault="00B65793" w:rsidP="00B65793"/>
          <w:p w14:paraId="636EACD5" w14:textId="73D3B4B2" w:rsidR="00B65793" w:rsidRPr="00B65793" w:rsidRDefault="00B65793" w:rsidP="00B65793"/>
          <w:p w14:paraId="3DB3ADC5" w14:textId="12F57087" w:rsidR="00C722CA" w:rsidRDefault="00C722CA" w:rsidP="00B65793"/>
          <w:p w14:paraId="3518EF9F" w14:textId="71014822" w:rsidR="00B65793" w:rsidRDefault="00B65793" w:rsidP="00B65793">
            <w:pPr>
              <w:rPr>
                <w:b/>
              </w:rPr>
            </w:pPr>
          </w:p>
          <w:p w14:paraId="08006841" w14:textId="7B85D456" w:rsidR="00B65793" w:rsidRDefault="006E4132" w:rsidP="00B65793">
            <w:pPr>
              <w:rPr>
                <w:b/>
              </w:rPr>
            </w:pPr>
            <w:r w:rsidRPr="00A0337D">
              <w:rPr>
                <w:noProof/>
                <w:lang w:eastAsia="sl-SI"/>
              </w:rPr>
              <w:lastRenderedPageBreak/>
              <w:drawing>
                <wp:anchor distT="0" distB="0" distL="114300" distR="114300" simplePos="0" relativeHeight="251752448" behindDoc="0" locked="0" layoutInCell="1" allowOverlap="1" wp14:anchorId="515D961F" wp14:editId="23279291">
                  <wp:simplePos x="0" y="0"/>
                  <wp:positionH relativeFrom="column">
                    <wp:posOffset>1532255</wp:posOffset>
                  </wp:positionH>
                  <wp:positionV relativeFrom="paragraph">
                    <wp:posOffset>-135255</wp:posOffset>
                  </wp:positionV>
                  <wp:extent cx="2757170" cy="1272540"/>
                  <wp:effectExtent l="0" t="0" r="5080" b="381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7170" cy="1272540"/>
                          </a:xfrm>
                          <a:prstGeom prst="rect">
                            <a:avLst/>
                          </a:prstGeom>
                        </pic:spPr>
                      </pic:pic>
                    </a:graphicData>
                  </a:graphic>
                  <wp14:sizeRelH relativeFrom="margin">
                    <wp14:pctWidth>0</wp14:pctWidth>
                  </wp14:sizeRelH>
                  <wp14:sizeRelV relativeFrom="margin">
                    <wp14:pctHeight>0</wp14:pctHeight>
                  </wp14:sizeRelV>
                </wp:anchor>
              </w:drawing>
            </w:r>
            <w:r w:rsidR="00B65793" w:rsidRPr="00B65793">
              <w:rPr>
                <w:b/>
              </w:rPr>
              <w:t xml:space="preserve"> </w:t>
            </w:r>
          </w:p>
          <w:p w14:paraId="0CF4BDF5" w14:textId="14CBF697" w:rsidR="00B65793" w:rsidRPr="00B65793" w:rsidRDefault="00B65793" w:rsidP="00B65793"/>
        </w:tc>
        <w:tc>
          <w:tcPr>
            <w:tcW w:w="3236" w:type="dxa"/>
            <w:vMerge/>
          </w:tcPr>
          <w:p w14:paraId="4BC15EC2" w14:textId="77777777" w:rsidR="00C722CA" w:rsidRPr="00A0337D" w:rsidRDefault="00C722CA" w:rsidP="00C722CA"/>
        </w:tc>
      </w:tr>
      <w:tr w:rsidR="00C722CA" w:rsidRPr="00A0337D" w14:paraId="360020D3" w14:textId="77777777" w:rsidTr="00CD4EBA">
        <w:trPr>
          <w:trHeight w:val="250"/>
        </w:trPr>
        <w:tc>
          <w:tcPr>
            <w:tcW w:w="7230" w:type="dxa"/>
            <w:gridSpan w:val="2"/>
            <w:tcMar>
              <w:top w:w="288" w:type="dxa"/>
            </w:tcMar>
          </w:tcPr>
          <w:p w14:paraId="128E93D9" w14:textId="757230B3" w:rsidR="00C722CA" w:rsidRPr="00A0337D" w:rsidRDefault="00CD4EBA" w:rsidP="00C722CA">
            <w:pPr>
              <w:rPr>
                <w:b/>
              </w:rPr>
            </w:pPr>
            <w:r w:rsidRPr="00A0337D">
              <w:rPr>
                <w:noProof/>
                <w:lang w:eastAsia="sl-SI"/>
              </w:rPr>
              <w:drawing>
                <wp:anchor distT="0" distB="0" distL="114300" distR="114300" simplePos="0" relativeHeight="251726848" behindDoc="0" locked="0" layoutInCell="1" allowOverlap="1" wp14:anchorId="2B6F6967" wp14:editId="3FA48E23">
                  <wp:simplePos x="0" y="0"/>
                  <wp:positionH relativeFrom="column">
                    <wp:posOffset>1</wp:posOffset>
                  </wp:positionH>
                  <wp:positionV relativeFrom="paragraph">
                    <wp:posOffset>-852805</wp:posOffset>
                  </wp:positionV>
                  <wp:extent cx="1752600" cy="3797301"/>
                  <wp:effectExtent l="0" t="0" r="0"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3926" cy="3800175"/>
                          </a:xfrm>
                          <a:prstGeom prst="rect">
                            <a:avLst/>
                          </a:prstGeom>
                        </pic:spPr>
                      </pic:pic>
                    </a:graphicData>
                  </a:graphic>
                  <wp14:sizeRelH relativeFrom="margin">
                    <wp14:pctWidth>0</wp14:pctWidth>
                  </wp14:sizeRelH>
                  <wp14:sizeRelV relativeFrom="margin">
                    <wp14:pctHeight>0</wp14:pctHeight>
                  </wp14:sizeRelV>
                </wp:anchor>
              </w:drawing>
            </w:r>
          </w:p>
        </w:tc>
        <w:tc>
          <w:tcPr>
            <w:tcW w:w="3236" w:type="dxa"/>
            <w:vMerge/>
          </w:tcPr>
          <w:p w14:paraId="02CAB7F7" w14:textId="77777777" w:rsidR="00C722CA" w:rsidRPr="00A0337D" w:rsidRDefault="00C722CA" w:rsidP="00C722CA"/>
        </w:tc>
      </w:tr>
    </w:tbl>
    <w:p w14:paraId="39DEB8BF" w14:textId="28CD8D02" w:rsidR="00B65793" w:rsidRDefault="00CD4EBA" w:rsidP="00A53D48">
      <w:pPr>
        <w:rPr>
          <w:lang w:bidi="sl-SI"/>
        </w:rPr>
      </w:pPr>
      <w:r w:rsidRPr="00A0337D">
        <w:rPr>
          <w:noProof/>
          <w:lang w:eastAsia="sl-SI"/>
        </w:rPr>
        <w:drawing>
          <wp:anchor distT="0" distB="0" distL="114300" distR="114300" simplePos="0" relativeHeight="251773952" behindDoc="0" locked="0" layoutInCell="1" allowOverlap="1" wp14:anchorId="31DAF765" wp14:editId="59B5A50C">
            <wp:simplePos x="0" y="0"/>
            <wp:positionH relativeFrom="column">
              <wp:posOffset>1857375</wp:posOffset>
            </wp:positionH>
            <wp:positionV relativeFrom="paragraph">
              <wp:posOffset>-1026160</wp:posOffset>
            </wp:positionV>
            <wp:extent cx="1752600" cy="379730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2600" cy="3797300"/>
                    </a:xfrm>
                    <a:prstGeom prst="rect">
                      <a:avLst/>
                    </a:prstGeom>
                  </pic:spPr>
                </pic:pic>
              </a:graphicData>
            </a:graphic>
            <wp14:sizeRelH relativeFrom="margin">
              <wp14:pctWidth>0</wp14:pctWidth>
            </wp14:sizeRelH>
            <wp14:sizeRelV relativeFrom="margin">
              <wp14:pctHeight>0</wp14:pctHeight>
            </wp14:sizeRelV>
          </wp:anchor>
        </w:drawing>
      </w:r>
    </w:p>
    <w:p w14:paraId="3DF80AEF" w14:textId="2AACA65C" w:rsidR="00CD4EBA" w:rsidRDefault="00CD4EBA">
      <w:pPr>
        <w:rPr>
          <w:lang w:bidi="sl-SI"/>
        </w:rPr>
      </w:pPr>
    </w:p>
    <w:p w14:paraId="7E6AC9CF" w14:textId="4CB54564" w:rsidR="00CD4EBA" w:rsidRPr="00CD4EBA" w:rsidRDefault="00277FCD" w:rsidP="00CD4EBA">
      <w:pPr>
        <w:rPr>
          <w:lang w:bidi="sl-SI"/>
        </w:rPr>
      </w:pPr>
      <w:r w:rsidRPr="00A0337D">
        <w:rPr>
          <w:noProof/>
          <w:lang w:eastAsia="sl-SI"/>
        </w:rPr>
        <w:drawing>
          <wp:anchor distT="0" distB="0" distL="114300" distR="114300" simplePos="0" relativeHeight="251779072" behindDoc="0" locked="0" layoutInCell="1" allowOverlap="1" wp14:anchorId="2CC8278A" wp14:editId="4FE0A264">
            <wp:simplePos x="0" y="0"/>
            <wp:positionH relativeFrom="column">
              <wp:posOffset>4362450</wp:posOffset>
            </wp:positionH>
            <wp:positionV relativeFrom="paragraph">
              <wp:posOffset>107950</wp:posOffset>
            </wp:positionV>
            <wp:extent cx="1691640" cy="3665219"/>
            <wp:effectExtent l="0" t="0" r="381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1640" cy="3665219"/>
                    </a:xfrm>
                    <a:prstGeom prst="rect">
                      <a:avLst/>
                    </a:prstGeom>
                  </pic:spPr>
                </pic:pic>
              </a:graphicData>
            </a:graphic>
            <wp14:sizeRelH relativeFrom="margin">
              <wp14:pctWidth>0</wp14:pctWidth>
            </wp14:sizeRelH>
            <wp14:sizeRelV relativeFrom="margin">
              <wp14:pctHeight>0</wp14:pctHeight>
            </wp14:sizeRelV>
          </wp:anchor>
        </w:drawing>
      </w:r>
    </w:p>
    <w:p w14:paraId="11B8E74E" w14:textId="77777777" w:rsidR="00CD4EBA" w:rsidRPr="00CD4EBA" w:rsidRDefault="00CD4EBA" w:rsidP="00CD4EBA">
      <w:pPr>
        <w:rPr>
          <w:lang w:bidi="sl-SI"/>
        </w:rPr>
      </w:pPr>
    </w:p>
    <w:p w14:paraId="5AF04B03" w14:textId="77777777" w:rsidR="00CD4EBA" w:rsidRPr="00CD4EBA" w:rsidRDefault="00CD4EBA" w:rsidP="00CD4EBA">
      <w:pPr>
        <w:rPr>
          <w:lang w:bidi="sl-SI"/>
        </w:rPr>
      </w:pPr>
    </w:p>
    <w:p w14:paraId="2EAF9498" w14:textId="77777777" w:rsidR="00CD4EBA" w:rsidRPr="00CD4EBA" w:rsidRDefault="00CD4EBA" w:rsidP="00CD4EBA">
      <w:pPr>
        <w:rPr>
          <w:lang w:bidi="sl-SI"/>
        </w:rPr>
      </w:pPr>
    </w:p>
    <w:p w14:paraId="74E343AC" w14:textId="77777777" w:rsidR="00CD4EBA" w:rsidRPr="00CD4EBA" w:rsidRDefault="00CD4EBA" w:rsidP="00CD4EBA">
      <w:pPr>
        <w:rPr>
          <w:lang w:bidi="sl-SI"/>
        </w:rPr>
      </w:pPr>
    </w:p>
    <w:p w14:paraId="41602A89" w14:textId="77777777" w:rsidR="00CD4EBA" w:rsidRPr="00CD4EBA" w:rsidRDefault="00CD4EBA" w:rsidP="00CD4EBA">
      <w:pPr>
        <w:rPr>
          <w:lang w:bidi="sl-SI"/>
        </w:rPr>
      </w:pPr>
    </w:p>
    <w:p w14:paraId="13B1CEE8" w14:textId="77777777" w:rsidR="00CD4EBA" w:rsidRPr="00CD4EBA" w:rsidRDefault="00CD4EBA" w:rsidP="00CD4EBA">
      <w:pPr>
        <w:rPr>
          <w:lang w:bidi="sl-SI"/>
        </w:rPr>
      </w:pPr>
    </w:p>
    <w:p w14:paraId="7840D4ED" w14:textId="77777777" w:rsidR="00CD4EBA" w:rsidRPr="00CD4EBA" w:rsidRDefault="00CD4EBA" w:rsidP="00CD4EBA">
      <w:pPr>
        <w:rPr>
          <w:lang w:bidi="sl-SI"/>
        </w:rPr>
      </w:pPr>
    </w:p>
    <w:p w14:paraId="2050BF74" w14:textId="77777777" w:rsidR="00CD4EBA" w:rsidRPr="00CD4EBA" w:rsidRDefault="00CD4EBA" w:rsidP="00CD4EBA">
      <w:pPr>
        <w:rPr>
          <w:lang w:bidi="sl-SI"/>
        </w:rPr>
      </w:pPr>
    </w:p>
    <w:p w14:paraId="6A14B182" w14:textId="77777777" w:rsidR="00CD4EBA" w:rsidRPr="00CD4EBA" w:rsidRDefault="00CD4EBA" w:rsidP="00CD4EBA">
      <w:pPr>
        <w:rPr>
          <w:lang w:bidi="sl-SI"/>
        </w:rPr>
      </w:pPr>
    </w:p>
    <w:p w14:paraId="64777F67" w14:textId="77777777" w:rsidR="00CD4EBA" w:rsidRPr="00CD4EBA" w:rsidRDefault="00CD4EBA" w:rsidP="00CD4EBA">
      <w:pPr>
        <w:rPr>
          <w:lang w:bidi="sl-SI"/>
        </w:rPr>
      </w:pPr>
    </w:p>
    <w:p w14:paraId="06B9E442" w14:textId="77777777" w:rsidR="00CD4EBA" w:rsidRPr="00CD4EBA" w:rsidRDefault="00CD4EBA" w:rsidP="00CD4EBA">
      <w:pPr>
        <w:rPr>
          <w:lang w:bidi="sl-SI"/>
        </w:rPr>
      </w:pPr>
    </w:p>
    <w:p w14:paraId="6FA5E00F" w14:textId="77777777" w:rsidR="00CD4EBA" w:rsidRPr="00CD4EBA" w:rsidRDefault="00CD4EBA" w:rsidP="00CD4EBA">
      <w:pPr>
        <w:rPr>
          <w:lang w:bidi="sl-SI"/>
        </w:rPr>
      </w:pPr>
    </w:p>
    <w:p w14:paraId="6F45626A" w14:textId="77777777" w:rsidR="00CD4EBA" w:rsidRPr="00CD4EBA" w:rsidRDefault="00CD4EBA" w:rsidP="00CD4EBA">
      <w:pPr>
        <w:rPr>
          <w:lang w:bidi="sl-SI"/>
        </w:rPr>
      </w:pPr>
    </w:p>
    <w:p w14:paraId="713758C2" w14:textId="50ECB82E" w:rsidR="00CD4EBA" w:rsidRPr="00CD4EBA" w:rsidRDefault="00277FCD" w:rsidP="00CD4EBA">
      <w:pPr>
        <w:rPr>
          <w:lang w:bidi="sl-SI"/>
        </w:rPr>
      </w:pPr>
      <w:r>
        <w:rPr>
          <w:lang w:bidi="sl-SI"/>
        </w:rPr>
        <w:t>BARVANJE MANDAL         GIMNASTIKA NA PLEZALIH</w:t>
      </w:r>
    </w:p>
    <w:p w14:paraId="1E7F3E71" w14:textId="60E3DA67" w:rsidR="00CD4EBA" w:rsidRPr="00CD4EBA" w:rsidRDefault="00277FCD" w:rsidP="00CD4EBA">
      <w:pPr>
        <w:rPr>
          <w:lang w:bidi="sl-SI"/>
        </w:rPr>
      </w:pPr>
      <w:r>
        <w:rPr>
          <w:noProof/>
        </w:rPr>
        <w:drawing>
          <wp:anchor distT="0" distB="0" distL="114300" distR="114300" simplePos="0" relativeHeight="251753472" behindDoc="0" locked="0" layoutInCell="1" allowOverlap="1" wp14:anchorId="375AA2C4" wp14:editId="401BF83E">
            <wp:simplePos x="0" y="0"/>
            <wp:positionH relativeFrom="column">
              <wp:posOffset>798830</wp:posOffset>
            </wp:positionH>
            <wp:positionV relativeFrom="paragraph">
              <wp:posOffset>117475</wp:posOffset>
            </wp:positionV>
            <wp:extent cx="2529840" cy="1167591"/>
            <wp:effectExtent l="0" t="0" r="3810" b="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55974728905.jpg"/>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2529840" cy="1167591"/>
                    </a:xfrm>
                    <a:prstGeom prst="rect">
                      <a:avLst/>
                    </a:prstGeom>
                  </pic:spPr>
                </pic:pic>
              </a:graphicData>
            </a:graphic>
          </wp:anchor>
        </w:drawing>
      </w:r>
    </w:p>
    <w:p w14:paraId="04335FF4" w14:textId="0A3882E9" w:rsidR="00CD4EBA" w:rsidRPr="00CD4EBA" w:rsidRDefault="00CD4EBA" w:rsidP="00CD4EBA">
      <w:pPr>
        <w:rPr>
          <w:lang w:bidi="sl-SI"/>
        </w:rPr>
      </w:pPr>
    </w:p>
    <w:p w14:paraId="677350F7" w14:textId="4856115D" w:rsidR="00CD4EBA" w:rsidRPr="00CD4EBA" w:rsidRDefault="00CD4EBA" w:rsidP="00CD4EBA">
      <w:pPr>
        <w:rPr>
          <w:lang w:bidi="sl-SI"/>
        </w:rPr>
      </w:pPr>
    </w:p>
    <w:p w14:paraId="5F5174E6" w14:textId="71BE9B3C" w:rsidR="00CD4EBA" w:rsidRDefault="00CD4EBA">
      <w:pPr>
        <w:rPr>
          <w:lang w:bidi="sl-SI"/>
        </w:rPr>
      </w:pPr>
    </w:p>
    <w:p w14:paraId="5457C22E" w14:textId="4B9C1B52" w:rsidR="00CD4EBA" w:rsidRPr="00CD4EBA" w:rsidRDefault="00CD4EBA" w:rsidP="00CD4EBA">
      <w:pPr>
        <w:rPr>
          <w:lang w:bidi="sl-SI"/>
        </w:rPr>
      </w:pPr>
    </w:p>
    <w:p w14:paraId="6FB03FCF" w14:textId="547F335A" w:rsidR="00CD4EBA" w:rsidRDefault="00CD4EBA">
      <w:pPr>
        <w:rPr>
          <w:lang w:bidi="sl-SI"/>
        </w:rPr>
      </w:pPr>
    </w:p>
    <w:p w14:paraId="1EC2613C" w14:textId="3D584F47" w:rsidR="00277FCD" w:rsidRDefault="00CD4EBA" w:rsidP="00CD4EBA">
      <w:pPr>
        <w:tabs>
          <w:tab w:val="left" w:pos="7500"/>
        </w:tabs>
        <w:rPr>
          <w:lang w:bidi="sl-SI"/>
        </w:rPr>
      </w:pPr>
      <w:r>
        <w:rPr>
          <w:lang w:bidi="sl-SI"/>
        </w:rPr>
        <w:t xml:space="preserve">                                                                                                                        </w:t>
      </w:r>
    </w:p>
    <w:p w14:paraId="22C29274" w14:textId="3F6815A3" w:rsidR="00CD4EBA" w:rsidRDefault="00277FCD" w:rsidP="00CD4EBA">
      <w:pPr>
        <w:tabs>
          <w:tab w:val="left" w:pos="7500"/>
        </w:tabs>
        <w:rPr>
          <w:lang w:bidi="sl-SI"/>
        </w:rPr>
      </w:pPr>
      <w:r>
        <w:rPr>
          <w:rFonts w:ascii="Arial"/>
          <w:b/>
          <w:noProof/>
          <w:color w:val="FFFFFF" w:themeColor="background1"/>
          <w:sz w:val="20"/>
        </w:rPr>
        <w:drawing>
          <wp:anchor distT="0" distB="0" distL="114300" distR="114300" simplePos="0" relativeHeight="251774976" behindDoc="0" locked="0" layoutInCell="1" allowOverlap="1" wp14:anchorId="1C499C75" wp14:editId="3B11E09E">
            <wp:simplePos x="0" y="0"/>
            <wp:positionH relativeFrom="column">
              <wp:posOffset>38100</wp:posOffset>
            </wp:positionH>
            <wp:positionV relativeFrom="paragraph">
              <wp:posOffset>176530</wp:posOffset>
            </wp:positionV>
            <wp:extent cx="5857875" cy="2706139"/>
            <wp:effectExtent l="0" t="0" r="0" b="0"/>
            <wp:wrapNone/>
            <wp:docPr id="47" name="Slika 47" descr="C:\Users\Uporabnik\OneDrive\Namizje\slike pb 2021-22\165597443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OneDrive\Namizje\slike pb 2021-22\16559744365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7875" cy="27061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bidi="sl-SI"/>
        </w:rPr>
        <w:t xml:space="preserve">                                                                                                                           </w:t>
      </w:r>
      <w:r w:rsidR="00CD4EBA">
        <w:rPr>
          <w:lang w:bidi="sl-SI"/>
        </w:rPr>
        <w:t>PUSTOVANJE</w:t>
      </w:r>
    </w:p>
    <w:p w14:paraId="4EAFB4AD" w14:textId="6E01FE9F" w:rsidR="00CD4EBA" w:rsidRDefault="00C722CA">
      <w:pPr>
        <w:rPr>
          <w:lang w:bidi="sl-SI"/>
        </w:rPr>
      </w:pPr>
      <w:r w:rsidRPr="00CD4EBA">
        <w:rPr>
          <w:lang w:bidi="sl-SI"/>
        </w:rPr>
        <w:br w:type="page"/>
      </w:r>
      <w:r w:rsidR="00277FCD">
        <w:rPr>
          <w:noProof/>
          <w:lang w:bidi="sl-SI"/>
        </w:rPr>
        <w:lastRenderedPageBreak/>
        <w:drawing>
          <wp:anchor distT="0" distB="0" distL="114300" distR="114300" simplePos="0" relativeHeight="251754496" behindDoc="0" locked="0" layoutInCell="1" allowOverlap="1" wp14:anchorId="5C4A5C06" wp14:editId="70530EEE">
            <wp:simplePos x="0" y="0"/>
            <wp:positionH relativeFrom="margin">
              <wp:posOffset>190499</wp:posOffset>
            </wp:positionH>
            <wp:positionV relativeFrom="paragraph">
              <wp:posOffset>-111760</wp:posOffset>
            </wp:positionV>
            <wp:extent cx="5489701" cy="2533650"/>
            <wp:effectExtent l="0" t="0" r="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559747289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92962" cy="2535155"/>
                    </a:xfrm>
                    <a:prstGeom prst="rect">
                      <a:avLst/>
                    </a:prstGeom>
                  </pic:spPr>
                </pic:pic>
              </a:graphicData>
            </a:graphic>
            <wp14:sizeRelH relativeFrom="margin">
              <wp14:pctWidth>0</wp14:pctWidth>
            </wp14:sizeRelH>
            <wp14:sizeRelV relativeFrom="margin">
              <wp14:pctHeight>0</wp14:pctHeight>
            </wp14:sizeRelV>
          </wp:anchor>
        </w:drawing>
      </w:r>
      <w:r w:rsidR="00277FCD">
        <w:rPr>
          <w:noProof/>
          <w:lang w:bidi="sl-SI"/>
        </w:rPr>
        <w:drawing>
          <wp:anchor distT="0" distB="0" distL="114300" distR="114300" simplePos="0" relativeHeight="251759616" behindDoc="0" locked="0" layoutInCell="1" allowOverlap="1" wp14:anchorId="0CE1EE71" wp14:editId="0F675847">
            <wp:simplePos x="0" y="0"/>
            <wp:positionH relativeFrom="margin">
              <wp:posOffset>859790</wp:posOffset>
            </wp:positionH>
            <wp:positionV relativeFrom="paragraph">
              <wp:posOffset>2555240</wp:posOffset>
            </wp:positionV>
            <wp:extent cx="5530852" cy="2552700"/>
            <wp:effectExtent l="0" t="0" r="0" b="0"/>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6559747289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0852" cy="2552700"/>
                    </a:xfrm>
                    <a:prstGeom prst="rect">
                      <a:avLst/>
                    </a:prstGeom>
                  </pic:spPr>
                </pic:pic>
              </a:graphicData>
            </a:graphic>
            <wp14:sizeRelH relativeFrom="margin">
              <wp14:pctWidth>0</wp14:pctWidth>
            </wp14:sizeRelH>
            <wp14:sizeRelV relativeFrom="margin">
              <wp14:pctHeight>0</wp14:pctHeight>
            </wp14:sizeRelV>
          </wp:anchor>
        </w:drawing>
      </w:r>
      <w:r w:rsidR="00277FCD">
        <w:rPr>
          <w:noProof/>
          <w:lang w:bidi="sl-SI"/>
        </w:rPr>
        <w:drawing>
          <wp:anchor distT="0" distB="0" distL="114300" distR="114300" simplePos="0" relativeHeight="251755520" behindDoc="0" locked="0" layoutInCell="1" allowOverlap="1" wp14:anchorId="1F513F03" wp14:editId="6063C914">
            <wp:simplePos x="0" y="0"/>
            <wp:positionH relativeFrom="margin">
              <wp:posOffset>190499</wp:posOffset>
            </wp:positionH>
            <wp:positionV relativeFrom="paragraph">
              <wp:posOffset>5152101</wp:posOffset>
            </wp:positionV>
            <wp:extent cx="5724525" cy="2641660"/>
            <wp:effectExtent l="0" t="0" r="0" b="635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6559747289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3921" cy="2645996"/>
                    </a:xfrm>
                    <a:prstGeom prst="rect">
                      <a:avLst/>
                    </a:prstGeom>
                  </pic:spPr>
                </pic:pic>
              </a:graphicData>
            </a:graphic>
            <wp14:sizeRelH relativeFrom="margin">
              <wp14:pctWidth>0</wp14:pctWidth>
            </wp14:sizeRelH>
            <wp14:sizeRelV relativeFrom="margin">
              <wp14:pctHeight>0</wp14:pctHeight>
            </wp14:sizeRelV>
          </wp:anchor>
        </w:drawing>
      </w:r>
      <w:r w:rsidR="00CD4EBA">
        <w:rPr>
          <w:lang w:bidi="sl-SI"/>
        </w:rPr>
        <w:br w:type="page"/>
      </w:r>
    </w:p>
    <w:p w14:paraId="3A6AA899" w14:textId="77777777" w:rsidR="00C722CA" w:rsidRDefault="00C722CA" w:rsidP="00A53D48">
      <w:pPr>
        <w:rPr>
          <w:lang w:bidi="sl-SI"/>
        </w:rPr>
      </w:pPr>
    </w:p>
    <w:p w14:paraId="53BB1F26" w14:textId="5F8CD8F5" w:rsidR="00B65793" w:rsidRPr="00A0337D" w:rsidRDefault="00B65793" w:rsidP="00A53D48"/>
    <w:tbl>
      <w:tblPr>
        <w:tblW w:w="0" w:type="auto"/>
        <w:tblCellMar>
          <w:left w:w="0" w:type="dxa"/>
          <w:right w:w="0" w:type="dxa"/>
        </w:tblCellMar>
        <w:tblLook w:val="0600" w:firstRow="0" w:lastRow="0" w:firstColumn="0" w:lastColumn="0" w:noHBand="1" w:noVBand="1"/>
      </w:tblPr>
      <w:tblGrid>
        <w:gridCol w:w="3881"/>
        <w:gridCol w:w="1646"/>
        <w:gridCol w:w="1641"/>
        <w:gridCol w:w="3298"/>
      </w:tblGrid>
      <w:tr w:rsidR="004149AF" w:rsidRPr="00A0337D" w14:paraId="607E6DDE" w14:textId="77777777" w:rsidTr="006E4132">
        <w:tc>
          <w:tcPr>
            <w:tcW w:w="10466" w:type="dxa"/>
            <w:gridSpan w:val="4"/>
            <w:tcBorders>
              <w:top w:val="single" w:sz="24" w:space="0" w:color="808080" w:themeColor="background1" w:themeShade="80"/>
            </w:tcBorders>
            <w:tcMar>
              <w:top w:w="288" w:type="dxa"/>
              <w:bottom w:w="288" w:type="dxa"/>
            </w:tcMar>
          </w:tcPr>
          <w:p w14:paraId="6FC839DB" w14:textId="181B7FB7" w:rsidR="004149AF" w:rsidRPr="00A0337D" w:rsidRDefault="004E0A13" w:rsidP="004149AF">
            <w:pPr>
              <w:pStyle w:val="Kljunabeseda"/>
            </w:pPr>
            <w:r>
              <w:t>HRANA</w:t>
            </w:r>
          </w:p>
          <w:p w14:paraId="6F6067E3" w14:textId="3EB62267" w:rsidR="004149AF" w:rsidRPr="00A0337D" w:rsidRDefault="004E0A13" w:rsidP="004149AF">
            <w:pPr>
              <w:pStyle w:val="Naslov4"/>
            </w:pPr>
            <w:r>
              <w:t>PEKA, KUHARIJA, PRIPRAVA HRANE</w:t>
            </w:r>
          </w:p>
        </w:tc>
      </w:tr>
      <w:tr w:rsidR="00A15039" w:rsidRPr="00A0337D" w14:paraId="5FCABFA0" w14:textId="77777777" w:rsidTr="006E4132">
        <w:tc>
          <w:tcPr>
            <w:tcW w:w="3881" w:type="dxa"/>
            <w:tcMar>
              <w:bottom w:w="288" w:type="dxa"/>
            </w:tcMar>
          </w:tcPr>
          <w:p w14:paraId="42896BA1" w14:textId="59C216F3" w:rsidR="00A15039" w:rsidRPr="00A0337D" w:rsidRDefault="002F3405" w:rsidP="002F3405">
            <w:pPr>
              <w:pStyle w:val="Imeinpriimekavtorja"/>
            </w:pPr>
            <w:r>
              <w:t>JANA UŠAJ, UČITELJICA PB</w:t>
            </w:r>
          </w:p>
        </w:tc>
        <w:tc>
          <w:tcPr>
            <w:tcW w:w="3287" w:type="dxa"/>
            <w:gridSpan w:val="2"/>
            <w:tcMar>
              <w:bottom w:w="288" w:type="dxa"/>
            </w:tcMar>
          </w:tcPr>
          <w:p w14:paraId="2CF2E71E" w14:textId="50BAE5D9" w:rsidR="00A15039" w:rsidRPr="00A0337D" w:rsidRDefault="00A15039" w:rsidP="00A53D48"/>
        </w:tc>
        <w:tc>
          <w:tcPr>
            <w:tcW w:w="3298" w:type="dxa"/>
            <w:tcMar>
              <w:bottom w:w="288" w:type="dxa"/>
            </w:tcMar>
          </w:tcPr>
          <w:p w14:paraId="4523A1FF" w14:textId="77777777" w:rsidR="00A15039" w:rsidRDefault="00A15039" w:rsidP="002F3405">
            <w:pPr>
              <w:pStyle w:val="Telobesedila"/>
            </w:pPr>
          </w:p>
          <w:p w14:paraId="658E2C7E" w14:textId="77777777" w:rsidR="002F3405" w:rsidRDefault="002F3405" w:rsidP="002F3405">
            <w:pPr>
              <w:pStyle w:val="Telobesedila"/>
            </w:pPr>
          </w:p>
          <w:p w14:paraId="33BA8600" w14:textId="77777777" w:rsidR="002F3405" w:rsidRDefault="002F3405" w:rsidP="002F3405">
            <w:pPr>
              <w:pStyle w:val="Telobesedila"/>
            </w:pPr>
          </w:p>
          <w:p w14:paraId="2124AF29" w14:textId="77777777" w:rsidR="002F3405" w:rsidRDefault="002F3405" w:rsidP="002F3405">
            <w:pPr>
              <w:pStyle w:val="Telobesedila"/>
            </w:pPr>
          </w:p>
          <w:p w14:paraId="773C4FB5" w14:textId="15B3788E" w:rsidR="002F3405" w:rsidRPr="00A0337D" w:rsidRDefault="002F3405" w:rsidP="002F3405">
            <w:pPr>
              <w:pStyle w:val="Telobesedila"/>
            </w:pPr>
          </w:p>
        </w:tc>
      </w:tr>
      <w:tr w:rsidR="004149AF" w:rsidRPr="00A0337D" w14:paraId="06D6C471" w14:textId="77777777" w:rsidTr="006E4132">
        <w:tc>
          <w:tcPr>
            <w:tcW w:w="5527" w:type="dxa"/>
            <w:gridSpan w:val="2"/>
            <w:tcMar>
              <w:top w:w="144" w:type="dxa"/>
            </w:tcMar>
          </w:tcPr>
          <w:p w14:paraId="0026341F" w14:textId="20DFFF26" w:rsidR="004149AF" w:rsidRPr="00A0337D" w:rsidRDefault="00435752" w:rsidP="004149AF">
            <w:r>
              <w:rPr>
                <w:noProof/>
                <w:lang w:eastAsia="sl-SI"/>
              </w:rPr>
              <mc:AlternateContent>
                <mc:Choice Requires="wps">
                  <w:drawing>
                    <wp:anchor distT="0" distB="0" distL="114300" distR="114300" simplePos="0" relativeHeight="251786240" behindDoc="0" locked="0" layoutInCell="1" allowOverlap="1" wp14:anchorId="4C4C1B50" wp14:editId="26C469C5">
                      <wp:simplePos x="0" y="0"/>
                      <wp:positionH relativeFrom="column">
                        <wp:posOffset>624840</wp:posOffset>
                      </wp:positionH>
                      <wp:positionV relativeFrom="paragraph">
                        <wp:posOffset>-91440</wp:posOffset>
                      </wp:positionV>
                      <wp:extent cx="472440" cy="601980"/>
                      <wp:effectExtent l="0" t="0" r="22860" b="26670"/>
                      <wp:wrapNone/>
                      <wp:docPr id="4" name="Smeško 4"/>
                      <wp:cNvGraphicFramePr/>
                      <a:graphic xmlns:a="http://schemas.openxmlformats.org/drawingml/2006/main">
                        <a:graphicData uri="http://schemas.microsoft.com/office/word/2010/wordprocessingShape">
                          <wps:wsp>
                            <wps:cNvSpPr/>
                            <wps:spPr>
                              <a:xfrm>
                                <a:off x="0" y="0"/>
                                <a:ext cx="472440" cy="60198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EDB8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eško 4" o:spid="_x0000_s1026" type="#_x0000_t96" style="position:absolute;margin-left:49.2pt;margin-top:-7.2pt;width:37.2pt;height:47.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" fillcolor="yellow" strokecolor="#243f60 [1604]" strokeweight="2pt"/>
                  </w:pict>
                </mc:Fallback>
              </mc:AlternateContent>
            </w:r>
            <w:r w:rsidR="00CD57F9" w:rsidRPr="00A0337D">
              <w:rPr>
                <w:noProof/>
                <w:lang w:eastAsia="sl-SI"/>
              </w:rPr>
              <w:drawing>
                <wp:anchor distT="0" distB="0" distL="114300" distR="114300" simplePos="0" relativeHeight="251780096" behindDoc="0" locked="0" layoutInCell="1" allowOverlap="1" wp14:anchorId="48826816" wp14:editId="7012EF1C">
                  <wp:simplePos x="0" y="0"/>
                  <wp:positionH relativeFrom="column">
                    <wp:posOffset>0</wp:posOffset>
                  </wp:positionH>
                  <wp:positionV relativeFrom="paragraph">
                    <wp:posOffset>-71120</wp:posOffset>
                  </wp:positionV>
                  <wp:extent cx="3876675" cy="1789235"/>
                  <wp:effectExtent l="0" t="0" r="0" b="1905"/>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76675" cy="1789235"/>
                          </a:xfrm>
                          <a:prstGeom prst="rect">
                            <a:avLst/>
                          </a:prstGeom>
                        </pic:spPr>
                      </pic:pic>
                    </a:graphicData>
                  </a:graphic>
                </wp:anchor>
              </w:drawing>
            </w:r>
          </w:p>
          <w:p w14:paraId="02F419CE" w14:textId="43503FFE" w:rsidR="00FB77E1" w:rsidRPr="00FB77E1" w:rsidRDefault="002F3405" w:rsidP="00FB77E1">
            <w:pPr>
              <w:pStyle w:val="Napisslike"/>
            </w:pPr>
            <w:r>
              <w:t>OKTOBRSKA PEKA PI</w:t>
            </w:r>
            <w:r>
              <w:t>Š</w:t>
            </w:r>
            <w:r>
              <w:t>KOTO</w:t>
            </w:r>
            <w:r w:rsidR="00FB77E1">
              <w:t>V</w:t>
            </w:r>
          </w:p>
          <w:p w14:paraId="2D3CE6D4" w14:textId="5384AD5A" w:rsidR="00637C28" w:rsidRDefault="00637C28" w:rsidP="00637C28"/>
          <w:p w14:paraId="2938C8DC" w14:textId="1E179E72" w:rsidR="00637C28" w:rsidRDefault="00637C28" w:rsidP="00637C28"/>
          <w:p w14:paraId="4488B3C2" w14:textId="15611E13" w:rsidR="00637C28" w:rsidRDefault="00637C28" w:rsidP="00637C28"/>
          <w:p w14:paraId="7D10797E" w14:textId="407CC6EF" w:rsidR="00637C28" w:rsidRDefault="00637C28" w:rsidP="00637C28"/>
          <w:p w14:paraId="507748EA" w14:textId="1376C712" w:rsidR="00637C28" w:rsidRDefault="00637C28" w:rsidP="00637C28"/>
          <w:p w14:paraId="0D186C68" w14:textId="350B0283" w:rsidR="00637C28" w:rsidRDefault="00637C28" w:rsidP="00637C28"/>
          <w:p w14:paraId="5953D0B7" w14:textId="77777777" w:rsidR="00277FCD" w:rsidRDefault="00277FCD" w:rsidP="00637C28">
            <w:pPr>
              <w:rPr>
                <w:noProof/>
                <w:lang w:eastAsia="sl-SI"/>
              </w:rPr>
            </w:pPr>
          </w:p>
          <w:p w14:paraId="2623BD79" w14:textId="383099FB" w:rsidR="00277FCD" w:rsidRDefault="00277FCD" w:rsidP="00637C28">
            <w:r w:rsidRPr="00A0337D">
              <w:rPr>
                <w:noProof/>
                <w:lang w:eastAsia="sl-SI"/>
              </w:rPr>
              <w:drawing>
                <wp:anchor distT="0" distB="0" distL="114300" distR="114300" simplePos="0" relativeHeight="251709440" behindDoc="0" locked="0" layoutInCell="1" allowOverlap="1" wp14:anchorId="4EF2C9BF" wp14:editId="724B4A3E">
                  <wp:simplePos x="0" y="0"/>
                  <wp:positionH relativeFrom="column">
                    <wp:posOffset>0</wp:posOffset>
                  </wp:positionH>
                  <wp:positionV relativeFrom="paragraph">
                    <wp:posOffset>72390</wp:posOffset>
                  </wp:positionV>
                  <wp:extent cx="3876675" cy="1789235"/>
                  <wp:effectExtent l="0" t="0" r="0" b="1905"/>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82284" cy="1791824"/>
                          </a:xfrm>
                          <a:prstGeom prst="rect">
                            <a:avLst/>
                          </a:prstGeom>
                        </pic:spPr>
                      </pic:pic>
                    </a:graphicData>
                  </a:graphic>
                  <wp14:sizeRelH relativeFrom="margin">
                    <wp14:pctWidth>0</wp14:pctWidth>
                  </wp14:sizeRelH>
                  <wp14:sizeRelV relativeFrom="margin">
                    <wp14:pctHeight>0</wp14:pctHeight>
                  </wp14:sizeRelV>
                </wp:anchor>
              </w:drawing>
            </w:r>
          </w:p>
          <w:p w14:paraId="0A5E4F30" w14:textId="78A6F5CC" w:rsidR="00637C28" w:rsidRDefault="00637C28" w:rsidP="00637C28"/>
          <w:p w14:paraId="1B13B882" w14:textId="0ED83150" w:rsidR="00637C28" w:rsidRDefault="00637C28" w:rsidP="00637C28"/>
          <w:p w14:paraId="59F98B48" w14:textId="606289B2" w:rsidR="00637C28" w:rsidRPr="00637C28" w:rsidRDefault="00637C28" w:rsidP="00637C28"/>
          <w:p w14:paraId="66A20B0F" w14:textId="5331DBBF" w:rsidR="00637C28" w:rsidRDefault="00637C28" w:rsidP="00637C28"/>
          <w:p w14:paraId="1DF64EC4" w14:textId="6D204175" w:rsidR="00637C28" w:rsidRDefault="00637C28" w:rsidP="00637C28"/>
          <w:p w14:paraId="4BB802FB" w14:textId="43EB0F56" w:rsidR="00637C28" w:rsidRDefault="00637C28" w:rsidP="00637C28"/>
          <w:p w14:paraId="2BB83A59" w14:textId="7E3F4477" w:rsidR="00277FCD" w:rsidRDefault="00277FCD" w:rsidP="00637C28"/>
          <w:p w14:paraId="5C329293" w14:textId="1B2DE94C" w:rsidR="00277FCD" w:rsidRDefault="00277FCD" w:rsidP="00637C28"/>
          <w:p w14:paraId="4B5BBE8F" w14:textId="19AA4566" w:rsidR="00277FCD" w:rsidRDefault="00277FCD" w:rsidP="00637C28"/>
          <w:p w14:paraId="34351E8A" w14:textId="74E16EB8" w:rsidR="00277FCD" w:rsidRDefault="00277FCD" w:rsidP="00637C28"/>
          <w:p w14:paraId="076179D7" w14:textId="77777777" w:rsidR="00277FCD" w:rsidRDefault="00277FCD" w:rsidP="00637C28"/>
          <w:p w14:paraId="460EB8B2" w14:textId="43EA72DD" w:rsidR="00637C28" w:rsidRDefault="00637C28" w:rsidP="00637C28"/>
          <w:p w14:paraId="5E33A930" w14:textId="1E331FAD" w:rsidR="00FB77E1" w:rsidRPr="00FB77E1" w:rsidRDefault="00637C28" w:rsidP="00637C28">
            <w:pPr>
              <w:rPr>
                <w:rFonts w:ascii="Arial" w:hAnsi="Arial" w:cs="Arial"/>
                <w:b/>
                <w:sz w:val="20"/>
                <w:szCs w:val="20"/>
              </w:rPr>
            </w:pPr>
            <w:r w:rsidRPr="00FB77E1">
              <w:rPr>
                <w:rFonts w:ascii="Arial" w:hAnsi="Arial" w:cs="Arial"/>
                <w:b/>
                <w:sz w:val="20"/>
                <w:szCs w:val="20"/>
              </w:rPr>
              <w:t>VELIKONOČNA PEKA PLETENIC, KIT</w:t>
            </w:r>
          </w:p>
          <w:p w14:paraId="0CB550D8" w14:textId="7E643C39" w:rsidR="00637C28" w:rsidRDefault="00637C28" w:rsidP="00637C28"/>
          <w:p w14:paraId="313FF590" w14:textId="4122C58C" w:rsidR="00637C28" w:rsidRDefault="00637C28" w:rsidP="00637C28"/>
          <w:p w14:paraId="3DE4C0AA" w14:textId="2E665F19" w:rsidR="00637C28" w:rsidRDefault="00637C28" w:rsidP="00637C28"/>
          <w:p w14:paraId="6146F711" w14:textId="355D6C6D" w:rsidR="00637C28" w:rsidRDefault="00637C28" w:rsidP="00637C28"/>
          <w:p w14:paraId="46976B3B" w14:textId="4C075C9B" w:rsidR="00637C28" w:rsidRDefault="00637C28" w:rsidP="00637C28"/>
          <w:p w14:paraId="54AA3851" w14:textId="21CF5F8A" w:rsidR="00637C28" w:rsidRPr="00637C28" w:rsidRDefault="00637C28" w:rsidP="00637C28"/>
        </w:tc>
        <w:tc>
          <w:tcPr>
            <w:tcW w:w="4939" w:type="dxa"/>
            <w:gridSpan w:val="2"/>
            <w:tcMar>
              <w:top w:w="144" w:type="dxa"/>
              <w:left w:w="288" w:type="dxa"/>
            </w:tcMar>
          </w:tcPr>
          <w:p w14:paraId="213F57F7" w14:textId="5EBFC349" w:rsidR="004149AF" w:rsidRPr="00A0337D" w:rsidRDefault="00277FCD" w:rsidP="004149AF">
            <w:pPr>
              <w:pStyle w:val="Kljunabeseda"/>
            </w:pPr>
            <w:r w:rsidRPr="00A0337D">
              <w:rPr>
                <w:noProof/>
                <w:lang w:eastAsia="sl-SI"/>
              </w:rPr>
              <w:drawing>
                <wp:anchor distT="0" distB="0" distL="114300" distR="114300" simplePos="0" relativeHeight="251703296" behindDoc="0" locked="0" layoutInCell="1" allowOverlap="1" wp14:anchorId="632543D4" wp14:editId="32FB33DE">
                  <wp:simplePos x="0" y="0"/>
                  <wp:positionH relativeFrom="column">
                    <wp:posOffset>265430</wp:posOffset>
                  </wp:positionH>
                  <wp:positionV relativeFrom="paragraph">
                    <wp:posOffset>-70485</wp:posOffset>
                  </wp:positionV>
                  <wp:extent cx="2667000" cy="1231014"/>
                  <wp:effectExtent l="0" t="0" r="0" b="762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67000" cy="1231014"/>
                          </a:xfrm>
                          <a:prstGeom prst="rect">
                            <a:avLst/>
                          </a:prstGeom>
                        </pic:spPr>
                      </pic:pic>
                    </a:graphicData>
                  </a:graphic>
                  <wp14:sizeRelH relativeFrom="margin">
                    <wp14:pctWidth>0</wp14:pctWidth>
                  </wp14:sizeRelH>
                  <wp14:sizeRelV relativeFrom="margin">
                    <wp14:pctHeight>0</wp14:pctHeight>
                  </wp14:sizeRelV>
                </wp:anchor>
              </w:drawing>
            </w:r>
          </w:p>
          <w:p w14:paraId="52B1B76D" w14:textId="3D4C2355" w:rsidR="004149AF" w:rsidRPr="00A0337D" w:rsidRDefault="00277FCD" w:rsidP="002F3405">
            <w:pPr>
              <w:pStyle w:val="Naslov3"/>
            </w:pPr>
            <w:r w:rsidRPr="00A0337D">
              <w:rPr>
                <w:noProof/>
                <w:lang w:eastAsia="sl-SI"/>
              </w:rPr>
              <w:drawing>
                <wp:anchor distT="0" distB="0" distL="114300" distR="114300" simplePos="0" relativeHeight="251717632" behindDoc="0" locked="0" layoutInCell="1" allowOverlap="1" wp14:anchorId="54B78AA8" wp14:editId="29FA6C21">
                  <wp:simplePos x="0" y="0"/>
                  <wp:positionH relativeFrom="column">
                    <wp:posOffset>279400</wp:posOffset>
                  </wp:positionH>
                  <wp:positionV relativeFrom="paragraph">
                    <wp:posOffset>2263140</wp:posOffset>
                  </wp:positionV>
                  <wp:extent cx="2655570" cy="1225738"/>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63247" cy="1229282"/>
                          </a:xfrm>
                          <a:prstGeom prst="rect">
                            <a:avLst/>
                          </a:prstGeom>
                        </pic:spPr>
                      </pic:pic>
                    </a:graphicData>
                  </a:graphic>
                  <wp14:sizeRelH relativeFrom="margin">
                    <wp14:pctWidth>0</wp14:pctWidth>
                  </wp14:sizeRelH>
                  <wp14:sizeRelV relativeFrom="margin">
                    <wp14:pctHeight>0</wp14:pctHeight>
                  </wp14:sizeRelV>
                </wp:anchor>
              </w:drawing>
            </w:r>
            <w:r w:rsidRPr="00A0337D">
              <w:rPr>
                <w:noProof/>
                <w:lang w:eastAsia="sl-SI"/>
              </w:rPr>
              <w:drawing>
                <wp:anchor distT="0" distB="0" distL="114300" distR="114300" simplePos="0" relativeHeight="251707392" behindDoc="0" locked="0" layoutInCell="1" allowOverlap="1" wp14:anchorId="149C32A5" wp14:editId="558CA13C">
                  <wp:simplePos x="0" y="0"/>
                  <wp:positionH relativeFrom="column">
                    <wp:posOffset>280865</wp:posOffset>
                  </wp:positionH>
                  <wp:positionV relativeFrom="paragraph">
                    <wp:posOffset>929640</wp:posOffset>
                  </wp:positionV>
                  <wp:extent cx="2641406" cy="1219200"/>
                  <wp:effectExtent l="0" t="0" r="6985"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6332" cy="1221474"/>
                          </a:xfrm>
                          <a:prstGeom prst="rect">
                            <a:avLst/>
                          </a:prstGeom>
                        </pic:spPr>
                      </pic:pic>
                    </a:graphicData>
                  </a:graphic>
                  <wp14:sizeRelH relativeFrom="margin">
                    <wp14:pctWidth>0</wp14:pctWidth>
                  </wp14:sizeRelH>
                  <wp14:sizeRelV relativeFrom="margin">
                    <wp14:pctHeight>0</wp14:pctHeight>
                  </wp14:sizeRelV>
                </wp:anchor>
              </w:drawing>
            </w:r>
          </w:p>
        </w:tc>
      </w:tr>
      <w:tr w:rsidR="0076002E" w:rsidRPr="00A0337D" w14:paraId="0C3CBAC6" w14:textId="77777777" w:rsidTr="006E4132">
        <w:tc>
          <w:tcPr>
            <w:tcW w:w="10466" w:type="dxa"/>
            <w:gridSpan w:val="4"/>
            <w:tcBorders>
              <w:top w:val="single" w:sz="24" w:space="0" w:color="808080" w:themeColor="background1" w:themeShade="80"/>
            </w:tcBorders>
            <w:tcMar>
              <w:top w:w="288" w:type="dxa"/>
            </w:tcMar>
          </w:tcPr>
          <w:p w14:paraId="6ECE6D6E" w14:textId="42D2D518" w:rsidR="0076002E" w:rsidRPr="00A0337D" w:rsidRDefault="00EA7581" w:rsidP="0076002E">
            <w:pPr>
              <w:pStyle w:val="Kljunabeseda"/>
            </w:pPr>
            <w:r w:rsidRPr="00A0337D">
              <w:rPr>
                <w:noProof/>
                <w:lang w:eastAsia="sl-SI"/>
              </w:rPr>
              <w:lastRenderedPageBreak/>
              <mc:AlternateContent>
                <mc:Choice Requires="wps">
                  <w:drawing>
                    <wp:anchor distT="0" distB="0" distL="114300" distR="114300" simplePos="0" relativeHeight="251678720" behindDoc="1" locked="0" layoutInCell="1" allowOverlap="1" wp14:anchorId="4BBFF93E" wp14:editId="3D8A63B6">
                      <wp:simplePos x="0" y="0"/>
                      <wp:positionH relativeFrom="page">
                        <wp:align>center</wp:align>
                      </wp:positionH>
                      <wp:positionV relativeFrom="paragraph">
                        <wp:posOffset>-12768580</wp:posOffset>
                      </wp:positionV>
                      <wp:extent cx="10045700" cy="4059936"/>
                      <wp:effectExtent l="0" t="0" r="0" b="0"/>
                      <wp:wrapNone/>
                      <wp:docPr id="18" name="Pravokotn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0" cy="405993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21413D0A" id="Pravokotnik 49" o:spid="_x0000_s1026" style="position:absolute;margin-left:0;margin-top:-1005.4pt;width:791pt;height:319.7pt;z-index:-251637760;visibility:visible;mso-wrap-style:square;mso-width-percent:1000;mso-height-percent:0;mso-wrap-distance-left:9pt;mso-wrap-distance-top:0;mso-wrap-distance-right:9pt;mso-wrap-distance-bottom:0;mso-position-horizontal:center;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" fillcolor="#eeece1 [3214]" stroked="f">
                      <w10:wrap anchorx="page"/>
                    </v:rect>
                  </w:pict>
                </mc:Fallback>
              </mc:AlternateContent>
            </w:r>
            <w:r w:rsidR="006E4132">
              <w:t>VESELI DECEMBER</w:t>
            </w:r>
          </w:p>
          <w:p w14:paraId="00490475" w14:textId="3288A3D9" w:rsidR="0076002E" w:rsidRPr="00A0337D" w:rsidRDefault="00F94CA8" w:rsidP="0076002E">
            <w:pPr>
              <w:pStyle w:val="Naslov2"/>
            </w:pPr>
            <w:r>
              <w:t>DECEMBRSKA PEKA MARMORNEGA KOLAČA IN PRAZNOVANJE</w:t>
            </w:r>
          </w:p>
        </w:tc>
      </w:tr>
    </w:tbl>
    <w:p w14:paraId="6748C680" w14:textId="3741FF74" w:rsidR="006E4132" w:rsidRDefault="006E4132">
      <w:bookmarkStart w:id="0" w:name="_GoBack"/>
      <w:bookmarkEnd w:id="0"/>
      <w:r>
        <w:rPr>
          <w:noProof/>
        </w:rPr>
        <w:drawing>
          <wp:anchor distT="0" distB="0" distL="114300" distR="114300" simplePos="0" relativeHeight="251762688" behindDoc="0" locked="0" layoutInCell="1" allowOverlap="1" wp14:anchorId="683C358F" wp14:editId="31C492F0">
            <wp:simplePos x="0" y="0"/>
            <wp:positionH relativeFrom="column">
              <wp:posOffset>4457700</wp:posOffset>
            </wp:positionH>
            <wp:positionV relativeFrom="paragraph">
              <wp:posOffset>107315</wp:posOffset>
            </wp:positionV>
            <wp:extent cx="2158502" cy="4676140"/>
            <wp:effectExtent l="0" t="0" r="0" b="0"/>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5597492503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8502" cy="4676140"/>
                    </a:xfrm>
                    <a:prstGeom prst="rect">
                      <a:avLst/>
                    </a:prstGeom>
                  </pic:spPr>
                </pic:pic>
              </a:graphicData>
            </a:graphic>
            <wp14:sizeRelH relativeFrom="margin">
              <wp14:pctWidth>0</wp14:pctWidth>
            </wp14:sizeRelH>
            <wp14:sizeRelV relativeFrom="margin">
              <wp14:pctHeight>0</wp14:pctHeight>
            </wp14:sizeRelV>
          </wp:anchor>
        </w:drawing>
      </w:r>
      <w:r w:rsidRPr="00A0337D">
        <w:rPr>
          <w:noProof/>
          <w:lang w:eastAsia="sl-SI"/>
        </w:rPr>
        <w:drawing>
          <wp:anchor distT="0" distB="0" distL="114300" distR="114300" simplePos="0" relativeHeight="251723776" behindDoc="0" locked="0" layoutInCell="1" allowOverlap="1" wp14:anchorId="19292CFF" wp14:editId="1227C06A">
            <wp:simplePos x="0" y="0"/>
            <wp:positionH relativeFrom="column">
              <wp:posOffset>1</wp:posOffset>
            </wp:positionH>
            <wp:positionV relativeFrom="paragraph">
              <wp:posOffset>2660015</wp:posOffset>
            </wp:positionV>
            <wp:extent cx="4395786" cy="2028825"/>
            <wp:effectExtent l="0" t="0" r="5080"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04844" cy="20330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631870AA" wp14:editId="20A451DD">
                <wp:simplePos x="0" y="0"/>
                <wp:positionH relativeFrom="column">
                  <wp:posOffset>0</wp:posOffset>
                </wp:positionH>
                <wp:positionV relativeFrom="paragraph">
                  <wp:posOffset>5231765</wp:posOffset>
                </wp:positionV>
                <wp:extent cx="5356860" cy="635"/>
                <wp:effectExtent l="0" t="0" r="0" b="0"/>
                <wp:wrapNone/>
                <wp:docPr id="34" name="Polje z besedilom 34"/>
                <wp:cNvGraphicFramePr/>
                <a:graphic xmlns:a="http://schemas.openxmlformats.org/drawingml/2006/main">
                  <a:graphicData uri="http://schemas.microsoft.com/office/word/2010/wordprocessingShape">
                    <wps:wsp>
                      <wps:cNvSpPr txBox="1"/>
                      <wps:spPr>
                        <a:xfrm>
                          <a:off x="0" y="0"/>
                          <a:ext cx="5356860" cy="635"/>
                        </a:xfrm>
                        <a:prstGeom prst="rect">
                          <a:avLst/>
                        </a:prstGeom>
                        <a:solidFill>
                          <a:prstClr val="white"/>
                        </a:solidFill>
                        <a:ln>
                          <a:noFill/>
                        </a:ln>
                      </wps:spPr>
                      <wps:txbx>
                        <w:txbxContent>
                          <w:p w14:paraId="458381D2" w14:textId="0B38DE43" w:rsidR="00CD57F9" w:rsidRPr="00CD57F9" w:rsidRDefault="00CD57F9" w:rsidP="00CD57F9">
                            <w:pPr>
                              <w:pStyle w:val="Napis"/>
                              <w:rPr>
                                <w:noProof/>
                                <w:sz w:val="24"/>
                                <w:szCs w:val="24"/>
                              </w:rPr>
                            </w:pPr>
                            <w:r w:rsidRPr="00CD57F9">
                              <w:rPr>
                                <w:sz w:val="24"/>
                                <w:szCs w:val="24"/>
                              </w:rPr>
                              <w:t>Praznovanje</w:t>
                            </w:r>
                            <w:r w:rsidR="00435752">
                              <w:rPr>
                                <w:sz w:val="24"/>
                                <w:szCs w:val="24"/>
                              </w:rPr>
                              <w:t xml:space="preserve"> </w:t>
                            </w:r>
                            <w:r w:rsidRPr="00CD57F9">
                              <w:rPr>
                                <w:sz w:val="24"/>
                                <w:szCs w:val="24"/>
                              </w:rPr>
                              <w:t>rojstnega dne</w:t>
                            </w:r>
                            <w:r w:rsidRPr="00CD57F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1870AA" id="_x0000_t202" coordsize="21600,21600" o:spt="202" path="m,l,21600r21600,l21600,xe">
                <v:stroke joinstyle="miter"/>
                <v:path gradientshapeok="t" o:connecttype="rect"/>
              </v:shapetype>
              <v:shape id="Polje z besedilom 34" o:spid="_x0000_s1026" type="#_x0000_t202" style="position:absolute;margin-left:0;margin-top:411.95pt;width:421.8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" stroked="f">
                <v:textbox style="mso-fit-shape-to-text:t" inset="0,0,0,0">
                  <w:txbxContent>
                    <w:p w14:paraId="458381D2" w14:textId="0B38DE43" w:rsidR="00CD57F9" w:rsidRPr="00CD57F9" w:rsidRDefault="00CD57F9" w:rsidP="00CD57F9">
                      <w:pPr>
                        <w:pStyle w:val="Napis"/>
                        <w:rPr>
                          <w:noProof/>
                          <w:sz w:val="24"/>
                          <w:szCs w:val="24"/>
                        </w:rPr>
                      </w:pPr>
                      <w:r w:rsidRPr="00CD57F9">
                        <w:rPr>
                          <w:sz w:val="24"/>
                          <w:szCs w:val="24"/>
                        </w:rPr>
                        <w:t>Praznovanje</w:t>
                      </w:r>
                      <w:r w:rsidR="00435752">
                        <w:rPr>
                          <w:sz w:val="24"/>
                          <w:szCs w:val="24"/>
                        </w:rPr>
                        <w:t xml:space="preserve"> </w:t>
                      </w:r>
                      <w:r w:rsidRPr="00CD57F9">
                        <w:rPr>
                          <w:sz w:val="24"/>
                          <w:szCs w:val="24"/>
                        </w:rPr>
                        <w:t>rojstnega dne</w:t>
                      </w:r>
                      <w:r w:rsidRPr="00CD57F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E596A63" wp14:editId="44BF3D28">
                <wp:simplePos x="0" y="0"/>
                <wp:positionH relativeFrom="column">
                  <wp:posOffset>29210</wp:posOffset>
                </wp:positionH>
                <wp:positionV relativeFrom="paragraph">
                  <wp:posOffset>2186940</wp:posOffset>
                </wp:positionV>
                <wp:extent cx="4329430" cy="635"/>
                <wp:effectExtent l="0" t="0" r="0" b="8255"/>
                <wp:wrapNone/>
                <wp:docPr id="1" name="Polje z besedilom 1"/>
                <wp:cNvGraphicFramePr/>
                <a:graphic xmlns:a="http://schemas.openxmlformats.org/drawingml/2006/main">
                  <a:graphicData uri="http://schemas.microsoft.com/office/word/2010/wordprocessingShape">
                    <wps:wsp>
                      <wps:cNvSpPr txBox="1"/>
                      <wps:spPr>
                        <a:xfrm>
                          <a:off x="0" y="0"/>
                          <a:ext cx="4329430" cy="635"/>
                        </a:xfrm>
                        <a:prstGeom prst="rect">
                          <a:avLst/>
                        </a:prstGeom>
                        <a:solidFill>
                          <a:prstClr val="white"/>
                        </a:solidFill>
                        <a:ln>
                          <a:noFill/>
                        </a:ln>
                      </wps:spPr>
                      <wps:txbx>
                        <w:txbxContent>
                          <w:p w14:paraId="6FCE63DE" w14:textId="29B562E0" w:rsidR="00F94CA8" w:rsidRPr="00CD57F9" w:rsidRDefault="00F94CA8" w:rsidP="00F94CA8">
                            <w:pPr>
                              <w:pStyle w:val="Napis"/>
                              <w:rPr>
                                <w:noProof/>
                                <w:sz w:val="24"/>
                                <w:szCs w:val="24"/>
                              </w:rPr>
                            </w:pPr>
                            <w:r w:rsidRPr="00CD57F9">
                              <w:rPr>
                                <w:sz w:val="24"/>
                                <w:szCs w:val="24"/>
                              </w:rPr>
                              <w:t xml:space="preserve">Naj maske ostanejo le </w:t>
                            </w:r>
                            <w:r w:rsidR="00CD57F9" w:rsidRPr="00CD57F9">
                              <w:rPr>
                                <w:sz w:val="24"/>
                                <w:szCs w:val="24"/>
                              </w:rPr>
                              <w:t xml:space="preserve">eden od </w:t>
                            </w:r>
                            <w:r w:rsidRPr="00CD57F9">
                              <w:rPr>
                                <w:sz w:val="24"/>
                                <w:szCs w:val="24"/>
                              </w:rPr>
                              <w:t>spomin</w:t>
                            </w:r>
                            <w:r w:rsidR="00CD57F9" w:rsidRPr="00CD57F9">
                              <w:rPr>
                                <w:sz w:val="24"/>
                                <w:szCs w:val="24"/>
                              </w:rPr>
                              <w:t>ov</w:t>
                            </w:r>
                            <w:r w:rsidRPr="00CD57F9">
                              <w:rPr>
                                <w:sz w:val="24"/>
                                <w:szCs w:val="24"/>
                              </w:rPr>
                              <w:t xml:space="preserve"> na obdobje našega življenja…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96A63" id="Polje z besedilom 1" o:spid="_x0000_s1027" type="#_x0000_t202" style="position:absolute;margin-left:2.3pt;margin-top:172.2pt;width:340.9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" stroked="f">
                <v:textbox style="mso-fit-shape-to-text:t" inset="0,0,0,0">
                  <w:txbxContent>
                    <w:p w14:paraId="6FCE63DE" w14:textId="29B562E0" w:rsidR="00F94CA8" w:rsidRPr="00CD57F9" w:rsidRDefault="00F94CA8" w:rsidP="00F94CA8">
                      <w:pPr>
                        <w:pStyle w:val="Napis"/>
                        <w:rPr>
                          <w:noProof/>
                          <w:sz w:val="24"/>
                          <w:szCs w:val="24"/>
                        </w:rPr>
                      </w:pPr>
                      <w:r w:rsidRPr="00CD57F9">
                        <w:rPr>
                          <w:sz w:val="24"/>
                          <w:szCs w:val="24"/>
                        </w:rPr>
                        <w:t xml:space="preserve">Naj maske ostanejo le </w:t>
                      </w:r>
                      <w:r w:rsidR="00CD57F9" w:rsidRPr="00CD57F9">
                        <w:rPr>
                          <w:sz w:val="24"/>
                          <w:szCs w:val="24"/>
                        </w:rPr>
                        <w:t xml:space="preserve">eden od </w:t>
                      </w:r>
                      <w:r w:rsidRPr="00CD57F9">
                        <w:rPr>
                          <w:sz w:val="24"/>
                          <w:szCs w:val="24"/>
                        </w:rPr>
                        <w:t>spomin</w:t>
                      </w:r>
                      <w:r w:rsidR="00CD57F9" w:rsidRPr="00CD57F9">
                        <w:rPr>
                          <w:sz w:val="24"/>
                          <w:szCs w:val="24"/>
                        </w:rPr>
                        <w:t>ov</w:t>
                      </w:r>
                      <w:r w:rsidRPr="00CD57F9">
                        <w:rPr>
                          <w:sz w:val="24"/>
                          <w:szCs w:val="24"/>
                        </w:rPr>
                        <w:t xml:space="preserve"> na obdobje našega življenja…</w:t>
                      </w:r>
                    </w:p>
                  </w:txbxContent>
                </v:textbox>
              </v:shape>
            </w:pict>
          </mc:Fallback>
        </mc:AlternateContent>
      </w:r>
      <w:r w:rsidRPr="00A0337D">
        <w:rPr>
          <w:noProof/>
          <w:lang w:eastAsia="sl-SI"/>
        </w:rPr>
        <w:drawing>
          <wp:anchor distT="0" distB="0" distL="114300" distR="114300" simplePos="0" relativeHeight="251719680" behindDoc="0" locked="0" layoutInCell="1" allowOverlap="1" wp14:anchorId="37C976AD" wp14:editId="163AC00D">
            <wp:simplePos x="0" y="0"/>
            <wp:positionH relativeFrom="column">
              <wp:posOffset>27305</wp:posOffset>
            </wp:positionH>
            <wp:positionV relativeFrom="paragraph">
              <wp:posOffset>105410</wp:posOffset>
            </wp:positionV>
            <wp:extent cx="4329747" cy="1998345"/>
            <wp:effectExtent l="0" t="0" r="0" b="1905"/>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9747" cy="1998345"/>
                    </a:xfrm>
                    <a:prstGeom prst="rect">
                      <a:avLst/>
                    </a:prstGeom>
                  </pic:spPr>
                </pic:pic>
              </a:graphicData>
            </a:graphic>
          </wp:anchor>
        </w:drawing>
      </w:r>
      <w:r w:rsidR="00277FCD">
        <w:rPr>
          <w:b/>
          <w:caps/>
        </w:rPr>
        <w:br w:type="page"/>
      </w:r>
      <w:r>
        <w:rPr>
          <w:noProof/>
          <w:lang w:eastAsia="sl-SI"/>
        </w:rPr>
        <w:lastRenderedPageBreak/>
        <w:drawing>
          <wp:anchor distT="0" distB="0" distL="114300" distR="114300" simplePos="0" relativeHeight="251771904" behindDoc="0" locked="0" layoutInCell="1" allowOverlap="1" wp14:anchorId="5A55D0A6" wp14:editId="548FD9A2">
            <wp:simplePos x="0" y="0"/>
            <wp:positionH relativeFrom="column">
              <wp:posOffset>204470</wp:posOffset>
            </wp:positionH>
            <wp:positionV relativeFrom="paragraph">
              <wp:posOffset>4526915</wp:posOffset>
            </wp:positionV>
            <wp:extent cx="6067564" cy="2800350"/>
            <wp:effectExtent l="0" t="0" r="952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5597223883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67564" cy="2800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63C7ADD6" wp14:editId="07468AD9">
            <wp:simplePos x="0" y="0"/>
            <wp:positionH relativeFrom="column">
              <wp:posOffset>-38100</wp:posOffset>
            </wp:positionH>
            <wp:positionV relativeFrom="paragraph">
              <wp:posOffset>2031365</wp:posOffset>
            </wp:positionV>
            <wp:extent cx="4333240" cy="1999206"/>
            <wp:effectExtent l="0" t="0" r="0" b="127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5597492503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39938" cy="20022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68" behindDoc="0" locked="0" layoutInCell="1" allowOverlap="1" wp14:anchorId="46C352AE" wp14:editId="30524B46">
            <wp:simplePos x="0" y="0"/>
            <wp:positionH relativeFrom="column">
              <wp:posOffset>4381500</wp:posOffset>
            </wp:positionH>
            <wp:positionV relativeFrom="paragraph">
              <wp:posOffset>-67310</wp:posOffset>
            </wp:positionV>
            <wp:extent cx="1972310" cy="4274185"/>
            <wp:effectExtent l="0" t="0" r="889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5597492503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2310" cy="4274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65E97DD7" wp14:editId="3B5ACD89">
            <wp:simplePos x="0" y="0"/>
            <wp:positionH relativeFrom="column">
              <wp:posOffset>-36195</wp:posOffset>
            </wp:positionH>
            <wp:positionV relativeFrom="paragraph">
              <wp:posOffset>-61595</wp:posOffset>
            </wp:positionV>
            <wp:extent cx="4333874" cy="2000250"/>
            <wp:effectExtent l="0" t="0" r="0" b="0"/>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5597492503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3874" cy="2000250"/>
                    </a:xfrm>
                    <a:prstGeom prst="rect">
                      <a:avLst/>
                    </a:prstGeom>
                  </pic:spPr>
                </pic:pic>
              </a:graphicData>
            </a:graphic>
            <wp14:sizeRelH relativeFrom="margin">
              <wp14:pctWidth>0</wp14:pctWidth>
            </wp14:sizeRelH>
            <wp14:sizeRelV relativeFrom="margin">
              <wp14:pctHeight>0</wp14:pctHeight>
            </wp14:sizeRelV>
          </wp:anchor>
        </w:drawing>
      </w:r>
      <w:r>
        <w:rPr>
          <w:b/>
          <w:caps/>
        </w:rPr>
        <w:br w:type="page"/>
      </w:r>
    </w:p>
    <w:tbl>
      <w:tblPr>
        <w:tblW w:w="5000" w:type="pct"/>
        <w:tblCellMar>
          <w:left w:w="0" w:type="dxa"/>
          <w:right w:w="0" w:type="dxa"/>
        </w:tblCellMar>
        <w:tblLook w:val="0600" w:firstRow="0" w:lastRow="0" w:firstColumn="0" w:lastColumn="0" w:noHBand="1" w:noVBand="1"/>
      </w:tblPr>
      <w:tblGrid>
        <w:gridCol w:w="5615"/>
        <w:gridCol w:w="4851"/>
      </w:tblGrid>
      <w:tr w:rsidR="0076002E" w:rsidRPr="00A0337D" w14:paraId="6F0E169E" w14:textId="77777777" w:rsidTr="00277FCD">
        <w:tc>
          <w:tcPr>
            <w:tcW w:w="5615" w:type="dxa"/>
            <w:tcMar>
              <w:right w:w="216" w:type="dxa"/>
            </w:tcMar>
          </w:tcPr>
          <w:p w14:paraId="10D5EF3D" w14:textId="4A1A3C6D" w:rsidR="0076002E" w:rsidRPr="00A0337D" w:rsidRDefault="006E4132" w:rsidP="0076002E">
            <w:pPr>
              <w:pStyle w:val="Imeinpriimekavtorja"/>
            </w:pPr>
            <w:r w:rsidRPr="00A0337D">
              <w:rPr>
                <w:noProof/>
                <w:lang w:eastAsia="sl-SI"/>
              </w:rPr>
              <w:lastRenderedPageBreak/>
              <mc:AlternateContent>
                <mc:Choice Requires="wpg">
                  <w:drawing>
                    <wp:anchor distT="0" distB="0" distL="114300" distR="114300" simplePos="0" relativeHeight="251781120" behindDoc="0" locked="0" layoutInCell="1" allowOverlap="1" wp14:anchorId="3A4EF0F4" wp14:editId="7E8EE0C2">
                      <wp:simplePos x="0" y="0"/>
                      <wp:positionH relativeFrom="column">
                        <wp:posOffset>95250</wp:posOffset>
                      </wp:positionH>
                      <wp:positionV relativeFrom="paragraph">
                        <wp:posOffset>307340</wp:posOffset>
                      </wp:positionV>
                      <wp:extent cx="6286500" cy="6629400"/>
                      <wp:effectExtent l="0" t="0" r="0" b="0"/>
                      <wp:wrapNone/>
                      <wp:docPr id="19" name="Skupina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86500" cy="6629400"/>
                                <a:chOff x="219052" y="914400"/>
                                <a:chExt cx="6286500" cy="6629400"/>
                              </a:xfrm>
                            </wpg:grpSpPr>
                            <wps:wsp>
                              <wps:cNvPr id="22" name="Pravokotnik 22"/>
                              <wps:cNvSpPr/>
                              <wps:spPr>
                                <a:xfrm>
                                  <a:off x="219052" y="4600575"/>
                                  <a:ext cx="5895975" cy="2943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411A5" w14:textId="77777777" w:rsidR="0076002E" w:rsidRPr="00BB5F0A" w:rsidRDefault="0054432E" w:rsidP="0076002E">
                                    <w:pPr>
                                      <w:pStyle w:val="Kljunabeseda"/>
                                      <w:rPr>
                                        <w:rFonts w:ascii="Broadway" w:hAnsi="Broadway" w:cstheme="minorHAnsi"/>
                                      </w:rPr>
                                    </w:pPr>
                                    <w:r w:rsidRPr="00BB5F0A">
                                      <w:rPr>
                                        <w:rFonts w:ascii="Broadway" w:hAnsi="Broadway"/>
                                      </w:rPr>
                                      <w:t xml:space="preserve">ob </w:t>
                                    </w:r>
                                    <w:r w:rsidR="009054F8" w:rsidRPr="00BB5F0A">
                                      <w:rPr>
                                        <w:rFonts w:ascii="Broadway" w:hAnsi="Broadway"/>
                                      </w:rPr>
                                      <w:t>zaklju</w:t>
                                    </w:r>
                                    <w:r w:rsidR="009054F8" w:rsidRPr="00BB5F0A">
                                      <w:rPr>
                                        <w:rFonts w:ascii="Cambria" w:hAnsi="Cambria" w:cs="Cambria"/>
                                      </w:rPr>
                                      <w:t>č</w:t>
                                    </w:r>
                                    <w:r w:rsidRPr="00BB5F0A">
                                      <w:rPr>
                                        <w:rFonts w:ascii="Broadway" w:hAnsi="Broadway" w:cstheme="minorHAnsi"/>
                                      </w:rPr>
                                      <w:t>ku</w:t>
                                    </w:r>
                                    <w:r w:rsidR="009054F8" w:rsidRPr="00BB5F0A">
                                      <w:rPr>
                                        <w:rFonts w:ascii="Broadway" w:hAnsi="Broadway" w:cstheme="minorHAnsi"/>
                                      </w:rPr>
                                      <w:t xml:space="preserve"> šolskega leta</w:t>
                                    </w:r>
                                    <w:r w:rsidRPr="00BB5F0A">
                                      <w:rPr>
                                        <w:rFonts w:ascii="Broadway" w:hAnsi="Broadway" w:cstheme="minorHAnsi"/>
                                      </w:rPr>
                                      <w:t>…</w:t>
                                    </w:r>
                                  </w:p>
                                  <w:p w14:paraId="6165AE32" w14:textId="0A01B372" w:rsidR="0076002E" w:rsidRPr="00BB5F0A" w:rsidRDefault="0054432E" w:rsidP="0076002E">
                                    <w:pPr>
                                      <w:pStyle w:val="Naslov7"/>
                                      <w:rPr>
                                        <w:rFonts w:ascii="Calibri" w:hAnsi="Calibri" w:cs="Calibri"/>
                                        <w:sz w:val="48"/>
                                        <w:szCs w:val="48"/>
                                      </w:rPr>
                                    </w:pPr>
                                    <w:r w:rsidRPr="00BB5F0A">
                                      <w:rPr>
                                        <w:rFonts w:ascii="Cambria" w:hAnsi="Cambria" w:cs="Cambria"/>
                                        <w:sz w:val="48"/>
                                        <w:szCs w:val="48"/>
                                      </w:rPr>
                                      <w:t>Ž</w:t>
                                    </w:r>
                                    <w:r w:rsidRPr="00BB5F0A">
                                      <w:rPr>
                                        <w:rFonts w:ascii="Algerian" w:hAnsi="Algerian"/>
                                        <w:sz w:val="48"/>
                                        <w:szCs w:val="48"/>
                                      </w:rPr>
                                      <w:t>elim vam, da bi lepo pre</w:t>
                                    </w:r>
                                    <w:r w:rsidRPr="00BB5F0A">
                                      <w:rPr>
                                        <w:rFonts w:ascii="Cambria" w:hAnsi="Cambria" w:cs="Cambria"/>
                                        <w:sz w:val="48"/>
                                        <w:szCs w:val="48"/>
                                      </w:rPr>
                                      <w:t>ž</w:t>
                                    </w:r>
                                    <w:r w:rsidRPr="00BB5F0A">
                                      <w:rPr>
                                        <w:rFonts w:ascii="Algerian" w:hAnsi="Algerian"/>
                                        <w:sz w:val="48"/>
                                        <w:szCs w:val="48"/>
                                      </w:rPr>
                                      <w:t>iveli po</w:t>
                                    </w:r>
                                    <w:r w:rsidRPr="00BB5F0A">
                                      <w:rPr>
                                        <w:rFonts w:ascii="Cambria" w:hAnsi="Cambria" w:cs="Cambria"/>
                                        <w:sz w:val="48"/>
                                        <w:szCs w:val="48"/>
                                      </w:rPr>
                                      <w:t>č</w:t>
                                    </w:r>
                                    <w:r w:rsidRPr="00BB5F0A">
                                      <w:rPr>
                                        <w:rFonts w:ascii="Algerian" w:hAnsi="Algerian"/>
                                        <w:sz w:val="48"/>
                                        <w:szCs w:val="48"/>
                                      </w:rPr>
                                      <w:t>itnice! Naj bo to morje, toplice, hribi ali v doma</w:t>
                                    </w:r>
                                    <w:r w:rsidRPr="00BB5F0A">
                                      <w:rPr>
                                        <w:rFonts w:ascii="Cambria" w:hAnsi="Cambria" w:cs="Cambria"/>
                                        <w:sz w:val="48"/>
                                        <w:szCs w:val="48"/>
                                      </w:rPr>
                                      <w:t>č</w:t>
                                    </w:r>
                                    <w:r w:rsidRPr="00BB5F0A">
                                      <w:rPr>
                                        <w:rFonts w:ascii="Algerian" w:hAnsi="Algerian"/>
                                        <w:sz w:val="48"/>
                                        <w:szCs w:val="48"/>
                                      </w:rPr>
                                      <w:t>em okolju v dobri dru</w:t>
                                    </w:r>
                                    <w:r w:rsidRPr="00BB5F0A">
                                      <w:rPr>
                                        <w:rFonts w:ascii="Cambria" w:hAnsi="Cambria" w:cs="Cambria"/>
                                        <w:sz w:val="48"/>
                                        <w:szCs w:val="48"/>
                                      </w:rPr>
                                      <w:t>ž</w:t>
                                    </w:r>
                                    <w:r w:rsidRPr="00BB5F0A">
                                      <w:rPr>
                                        <w:rFonts w:ascii="Algerian" w:hAnsi="Algerian"/>
                                        <w:sz w:val="48"/>
                                        <w:szCs w:val="48"/>
                                      </w:rPr>
                                      <w:t>bi.</w:t>
                                    </w:r>
                                    <w:r w:rsidR="00BB5F0A">
                                      <w:rPr>
                                        <w:rFonts w:ascii="Algerian" w:hAnsi="Algerian"/>
                                        <w:sz w:val="48"/>
                                        <w:szCs w:val="48"/>
                                      </w:rPr>
                                      <w:t xml:space="preserve"> Naj vam to leto v </w:t>
                                    </w:r>
                                    <w:proofErr w:type="spellStart"/>
                                    <w:r w:rsidR="00BB5F0A">
                                      <w:rPr>
                                        <w:rFonts w:ascii="Algerian" w:hAnsi="Algerian"/>
                                        <w:sz w:val="48"/>
                                        <w:szCs w:val="48"/>
                                      </w:rPr>
                                      <w:t>pb</w:t>
                                    </w:r>
                                    <w:proofErr w:type="spellEnd"/>
                                    <w:r w:rsidR="00BB5F0A">
                                      <w:rPr>
                                        <w:rFonts w:ascii="Algerian" w:hAnsi="Algerian"/>
                                        <w:sz w:val="48"/>
                                        <w:szCs w:val="48"/>
                                      </w:rPr>
                                      <w:t xml:space="preserve"> ostane v lepem spominu</w:t>
                                    </w:r>
                                    <w:r w:rsidR="008D7887">
                                      <w:rPr>
                                        <w:rFonts w:ascii="Algerian" w:hAnsi="Algerian"/>
                                        <w:sz w:val="48"/>
                                        <w:szCs w:val="48"/>
                                      </w:rPr>
                                      <w:t>…</w:t>
                                    </w:r>
                                    <w:r w:rsidR="00BB5F0A">
                                      <w:rPr>
                                        <w:rFonts w:ascii="Algerian" w:hAnsi="Algerian"/>
                                        <w:sz w:val="48"/>
                                        <w:szCs w:val="48"/>
                                      </w:rPr>
                                      <w:t xml:space="preserve"> slabo pozabimo, dobrega se veselimo.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Pravokotnik 23"/>
                              <wps:cNvSpPr/>
                              <wps:spPr>
                                <a:xfrm>
                                  <a:off x="247627" y="914400"/>
                                  <a:ext cx="6257925" cy="3562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DFD05" w14:textId="0FE27DF7" w:rsidR="0076002E" w:rsidRPr="00BB5F0A" w:rsidRDefault="009054F8" w:rsidP="0076002E">
                                    <w:pPr>
                                      <w:pStyle w:val="Naslov6"/>
                                      <w:rPr>
                                        <w:rFonts w:ascii="Algerian" w:hAnsi="Algerian"/>
                                      </w:rPr>
                                    </w:pPr>
                                    <w:r w:rsidRPr="00BB5F0A">
                                      <w:rPr>
                                        <w:rFonts w:ascii="Algerian" w:hAnsi="Algerian"/>
                                      </w:rPr>
                                      <w:t>naj vas</w:t>
                                    </w:r>
                                    <w:r w:rsidR="00BB5F0A">
                                      <w:rPr>
                                        <w:rFonts w:ascii="Algerian" w:hAnsi="Algerian"/>
                                      </w:rPr>
                                      <w:t xml:space="preserve"> </w:t>
                                    </w:r>
                                    <w:r w:rsidRPr="00BB5F0A">
                                      <w:rPr>
                                        <w:rFonts w:ascii="Algerian" w:hAnsi="Algerian"/>
                                      </w:rPr>
                                      <w:t xml:space="preserve">na vaši poti spremlja zdravje, znanje, </w:t>
                                    </w:r>
                                    <w:r w:rsidR="00BB5F0A">
                                      <w:rPr>
                                        <w:rFonts w:ascii="Algerian" w:hAnsi="Algerian"/>
                                      </w:rPr>
                                      <w:t xml:space="preserve">dobre navade, </w:t>
                                    </w:r>
                                    <w:r w:rsidRPr="00BB5F0A">
                                      <w:rPr>
                                        <w:rFonts w:ascii="Algerian" w:hAnsi="Algerian"/>
                                      </w:rPr>
                                      <w:t>sre</w:t>
                                    </w:r>
                                    <w:r w:rsidRPr="00BB5F0A">
                                      <w:rPr>
                                        <w:rFonts w:ascii="Cambria" w:hAnsi="Cambria" w:cs="Cambria"/>
                                      </w:rPr>
                                      <w:t>č</w:t>
                                    </w:r>
                                    <w:r w:rsidRPr="00BB5F0A">
                                      <w:rPr>
                                        <w:rFonts w:ascii="Algerian" w:hAnsi="Algerian"/>
                                      </w:rPr>
                                      <w:t xml:space="preserve">a, dobri prijatelji, </w:t>
                                    </w:r>
                                    <w:r w:rsidR="00BB5F0A">
                                      <w:rPr>
                                        <w:rFonts w:ascii="Algerian" w:hAnsi="Algerian"/>
                                      </w:rPr>
                                      <w:t xml:space="preserve">medsebojno spoštovanje, </w:t>
                                    </w:r>
                                    <w:r w:rsidRPr="00BB5F0A">
                                      <w:rPr>
                                        <w:rFonts w:ascii="Algerian" w:hAnsi="Algerian"/>
                                      </w:rPr>
                                      <w:t>veselje</w:t>
                                    </w:r>
                                    <w:r w:rsidR="00BB5F0A">
                                      <w:rPr>
                                        <w:rFonts w:ascii="Algerian" w:hAnsi="Algerian"/>
                                      </w:rPr>
                                      <w:t>, ljubezen in</w:t>
                                    </w:r>
                                    <w:r w:rsidRPr="00BB5F0A">
                                      <w:rPr>
                                        <w:rFonts w:ascii="Algerian" w:hAnsi="Algerian"/>
                                      </w:rPr>
                                      <w:t xml:space="preserve"> radovednost!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EF0F4" id="Skupina 19" o:spid="_x0000_s1028" style="position:absolute;margin-left:7.5pt;margin-top:24.2pt;width:495pt;height:522pt;z-index:251781120;mso-width-relative:margin;mso-height-relative:margin" coordorigin="2190,9144" coordsize="62865,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">
                      <v:rect id="Pravokotnik 22" o:spid="_x0000_s1029" style="position:absolute;left:2190;top:46005;width:58960;height:2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" fillcolor="#f2f2f2 [3052]" stroked="f" strokeweight="2pt">
                        <v:textbox>
                          <w:txbxContent>
                            <w:p w14:paraId="2F4411A5" w14:textId="77777777" w:rsidR="0076002E" w:rsidRPr="00BB5F0A" w:rsidRDefault="0054432E" w:rsidP="0076002E">
                              <w:pPr>
                                <w:pStyle w:val="Kljunabeseda"/>
                                <w:rPr>
                                  <w:rFonts w:ascii="Broadway" w:hAnsi="Broadway" w:cstheme="minorHAnsi"/>
                                </w:rPr>
                              </w:pPr>
                              <w:r w:rsidRPr="00BB5F0A">
                                <w:rPr>
                                  <w:rFonts w:ascii="Broadway" w:hAnsi="Broadway"/>
                                </w:rPr>
                                <w:t xml:space="preserve">ob </w:t>
                              </w:r>
                              <w:r w:rsidR="009054F8" w:rsidRPr="00BB5F0A">
                                <w:rPr>
                                  <w:rFonts w:ascii="Broadway" w:hAnsi="Broadway"/>
                                </w:rPr>
                                <w:t>zaklju</w:t>
                              </w:r>
                              <w:r w:rsidR="009054F8" w:rsidRPr="00BB5F0A">
                                <w:rPr>
                                  <w:rFonts w:ascii="Cambria" w:hAnsi="Cambria" w:cs="Cambria"/>
                                </w:rPr>
                                <w:t>č</w:t>
                              </w:r>
                              <w:r w:rsidRPr="00BB5F0A">
                                <w:rPr>
                                  <w:rFonts w:ascii="Broadway" w:hAnsi="Broadway" w:cstheme="minorHAnsi"/>
                                </w:rPr>
                                <w:t>ku</w:t>
                              </w:r>
                              <w:r w:rsidR="009054F8" w:rsidRPr="00BB5F0A">
                                <w:rPr>
                                  <w:rFonts w:ascii="Broadway" w:hAnsi="Broadway" w:cstheme="minorHAnsi"/>
                                </w:rPr>
                                <w:t xml:space="preserve"> šolskega leta</w:t>
                              </w:r>
                              <w:r w:rsidRPr="00BB5F0A">
                                <w:rPr>
                                  <w:rFonts w:ascii="Broadway" w:hAnsi="Broadway" w:cstheme="minorHAnsi"/>
                                </w:rPr>
                                <w:t>…</w:t>
                              </w:r>
                            </w:p>
                            <w:p w14:paraId="6165AE32" w14:textId="0A01B372" w:rsidR="0076002E" w:rsidRPr="00BB5F0A" w:rsidRDefault="0054432E" w:rsidP="0076002E">
                              <w:pPr>
                                <w:pStyle w:val="Naslov7"/>
                                <w:rPr>
                                  <w:rFonts w:ascii="Calibri" w:hAnsi="Calibri" w:cs="Calibri"/>
                                  <w:sz w:val="48"/>
                                  <w:szCs w:val="48"/>
                                </w:rPr>
                              </w:pPr>
                              <w:r w:rsidRPr="00BB5F0A">
                                <w:rPr>
                                  <w:rFonts w:ascii="Cambria" w:hAnsi="Cambria" w:cs="Cambria"/>
                                  <w:sz w:val="48"/>
                                  <w:szCs w:val="48"/>
                                </w:rPr>
                                <w:t>Ž</w:t>
                              </w:r>
                              <w:r w:rsidRPr="00BB5F0A">
                                <w:rPr>
                                  <w:rFonts w:ascii="Algerian" w:hAnsi="Algerian"/>
                                  <w:sz w:val="48"/>
                                  <w:szCs w:val="48"/>
                                </w:rPr>
                                <w:t>elim vam, da bi lepo pre</w:t>
                              </w:r>
                              <w:r w:rsidRPr="00BB5F0A">
                                <w:rPr>
                                  <w:rFonts w:ascii="Cambria" w:hAnsi="Cambria" w:cs="Cambria"/>
                                  <w:sz w:val="48"/>
                                  <w:szCs w:val="48"/>
                                </w:rPr>
                                <w:t>ž</w:t>
                              </w:r>
                              <w:r w:rsidRPr="00BB5F0A">
                                <w:rPr>
                                  <w:rFonts w:ascii="Algerian" w:hAnsi="Algerian"/>
                                  <w:sz w:val="48"/>
                                  <w:szCs w:val="48"/>
                                </w:rPr>
                                <w:t>iveli po</w:t>
                              </w:r>
                              <w:r w:rsidRPr="00BB5F0A">
                                <w:rPr>
                                  <w:rFonts w:ascii="Cambria" w:hAnsi="Cambria" w:cs="Cambria"/>
                                  <w:sz w:val="48"/>
                                  <w:szCs w:val="48"/>
                                </w:rPr>
                                <w:t>č</w:t>
                              </w:r>
                              <w:r w:rsidRPr="00BB5F0A">
                                <w:rPr>
                                  <w:rFonts w:ascii="Algerian" w:hAnsi="Algerian"/>
                                  <w:sz w:val="48"/>
                                  <w:szCs w:val="48"/>
                                </w:rPr>
                                <w:t>itnice! Naj bo to morje, toplice, hribi ali v doma</w:t>
                              </w:r>
                              <w:r w:rsidRPr="00BB5F0A">
                                <w:rPr>
                                  <w:rFonts w:ascii="Cambria" w:hAnsi="Cambria" w:cs="Cambria"/>
                                  <w:sz w:val="48"/>
                                  <w:szCs w:val="48"/>
                                </w:rPr>
                                <w:t>č</w:t>
                              </w:r>
                              <w:r w:rsidRPr="00BB5F0A">
                                <w:rPr>
                                  <w:rFonts w:ascii="Algerian" w:hAnsi="Algerian"/>
                                  <w:sz w:val="48"/>
                                  <w:szCs w:val="48"/>
                                </w:rPr>
                                <w:t>em okolju v dobri dru</w:t>
                              </w:r>
                              <w:r w:rsidRPr="00BB5F0A">
                                <w:rPr>
                                  <w:rFonts w:ascii="Cambria" w:hAnsi="Cambria" w:cs="Cambria"/>
                                  <w:sz w:val="48"/>
                                  <w:szCs w:val="48"/>
                                </w:rPr>
                                <w:t>ž</w:t>
                              </w:r>
                              <w:r w:rsidRPr="00BB5F0A">
                                <w:rPr>
                                  <w:rFonts w:ascii="Algerian" w:hAnsi="Algerian"/>
                                  <w:sz w:val="48"/>
                                  <w:szCs w:val="48"/>
                                </w:rPr>
                                <w:t>bi.</w:t>
                              </w:r>
                              <w:r w:rsidR="00BB5F0A">
                                <w:rPr>
                                  <w:rFonts w:ascii="Algerian" w:hAnsi="Algerian"/>
                                  <w:sz w:val="48"/>
                                  <w:szCs w:val="48"/>
                                </w:rPr>
                                <w:t xml:space="preserve"> Naj vam to leto v </w:t>
                              </w:r>
                              <w:proofErr w:type="spellStart"/>
                              <w:r w:rsidR="00BB5F0A">
                                <w:rPr>
                                  <w:rFonts w:ascii="Algerian" w:hAnsi="Algerian"/>
                                  <w:sz w:val="48"/>
                                  <w:szCs w:val="48"/>
                                </w:rPr>
                                <w:t>pb</w:t>
                              </w:r>
                              <w:proofErr w:type="spellEnd"/>
                              <w:r w:rsidR="00BB5F0A">
                                <w:rPr>
                                  <w:rFonts w:ascii="Algerian" w:hAnsi="Algerian"/>
                                  <w:sz w:val="48"/>
                                  <w:szCs w:val="48"/>
                                </w:rPr>
                                <w:t xml:space="preserve"> ostane v lepem spominu</w:t>
                              </w:r>
                              <w:r w:rsidR="008D7887">
                                <w:rPr>
                                  <w:rFonts w:ascii="Algerian" w:hAnsi="Algerian"/>
                                  <w:sz w:val="48"/>
                                  <w:szCs w:val="48"/>
                                </w:rPr>
                                <w:t>…</w:t>
                              </w:r>
                              <w:r w:rsidR="00BB5F0A">
                                <w:rPr>
                                  <w:rFonts w:ascii="Algerian" w:hAnsi="Algerian"/>
                                  <w:sz w:val="48"/>
                                  <w:szCs w:val="48"/>
                                </w:rPr>
                                <w:t xml:space="preserve"> slabo pozabimo, dobrega se veselimo.</w:t>
                              </w:r>
                            </w:p>
                          </w:txbxContent>
                        </v:textbox>
                      </v:rect>
                      <v:rect id="Pravokotnik 23" o:spid="_x0000_s1030" style="position:absolute;left:2476;top:9144;width:62579;height:3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" fillcolor="#1f497d [3215]" stroked="f" strokeweight="2pt">
                        <v:textbox inset="0,0,0,0">
                          <w:txbxContent>
                            <w:p w14:paraId="570DFD05" w14:textId="0FE27DF7" w:rsidR="0076002E" w:rsidRPr="00BB5F0A" w:rsidRDefault="009054F8" w:rsidP="0076002E">
                              <w:pPr>
                                <w:pStyle w:val="Naslov6"/>
                                <w:rPr>
                                  <w:rFonts w:ascii="Algerian" w:hAnsi="Algerian"/>
                                </w:rPr>
                              </w:pPr>
                              <w:r w:rsidRPr="00BB5F0A">
                                <w:rPr>
                                  <w:rFonts w:ascii="Algerian" w:hAnsi="Algerian"/>
                                </w:rPr>
                                <w:t>naj vas</w:t>
                              </w:r>
                              <w:r w:rsidR="00BB5F0A">
                                <w:rPr>
                                  <w:rFonts w:ascii="Algerian" w:hAnsi="Algerian"/>
                                </w:rPr>
                                <w:t xml:space="preserve"> </w:t>
                              </w:r>
                              <w:r w:rsidRPr="00BB5F0A">
                                <w:rPr>
                                  <w:rFonts w:ascii="Algerian" w:hAnsi="Algerian"/>
                                </w:rPr>
                                <w:t xml:space="preserve">na vaši poti spremlja zdravje, znanje, </w:t>
                              </w:r>
                              <w:r w:rsidR="00BB5F0A">
                                <w:rPr>
                                  <w:rFonts w:ascii="Algerian" w:hAnsi="Algerian"/>
                                </w:rPr>
                                <w:t xml:space="preserve">dobre navade, </w:t>
                              </w:r>
                              <w:r w:rsidRPr="00BB5F0A">
                                <w:rPr>
                                  <w:rFonts w:ascii="Algerian" w:hAnsi="Algerian"/>
                                </w:rPr>
                                <w:t>sre</w:t>
                              </w:r>
                              <w:r w:rsidRPr="00BB5F0A">
                                <w:rPr>
                                  <w:rFonts w:ascii="Cambria" w:hAnsi="Cambria" w:cs="Cambria"/>
                                </w:rPr>
                                <w:t>č</w:t>
                              </w:r>
                              <w:r w:rsidRPr="00BB5F0A">
                                <w:rPr>
                                  <w:rFonts w:ascii="Algerian" w:hAnsi="Algerian"/>
                                </w:rPr>
                                <w:t xml:space="preserve">a, dobri prijatelji, </w:t>
                              </w:r>
                              <w:r w:rsidR="00BB5F0A">
                                <w:rPr>
                                  <w:rFonts w:ascii="Algerian" w:hAnsi="Algerian"/>
                                </w:rPr>
                                <w:t xml:space="preserve">medsebojno spoštovanje, </w:t>
                              </w:r>
                              <w:r w:rsidRPr="00BB5F0A">
                                <w:rPr>
                                  <w:rFonts w:ascii="Algerian" w:hAnsi="Algerian"/>
                                </w:rPr>
                                <w:t>veselje</w:t>
                              </w:r>
                              <w:r w:rsidR="00BB5F0A">
                                <w:rPr>
                                  <w:rFonts w:ascii="Algerian" w:hAnsi="Algerian"/>
                                </w:rPr>
                                <w:t>, ljubezen in</w:t>
                              </w:r>
                              <w:r w:rsidRPr="00BB5F0A">
                                <w:rPr>
                                  <w:rFonts w:ascii="Algerian" w:hAnsi="Algerian"/>
                                </w:rPr>
                                <w:t xml:space="preserve"> radovednost!</w:t>
                              </w:r>
                            </w:p>
                          </w:txbxContent>
                        </v:textbox>
                      </v:rect>
                    </v:group>
                  </w:pict>
                </mc:Fallback>
              </mc:AlternateContent>
            </w:r>
            <w:r>
              <w:t>ZAKLJUČEK</w:t>
            </w:r>
          </w:p>
          <w:p w14:paraId="7A47A694" w14:textId="66EFB0BC" w:rsidR="0076002E" w:rsidRPr="00A0337D" w:rsidRDefault="0076002E" w:rsidP="0076002E"/>
        </w:tc>
        <w:tc>
          <w:tcPr>
            <w:tcW w:w="4851" w:type="dxa"/>
            <w:tcMar>
              <w:left w:w="216" w:type="dxa"/>
            </w:tcMar>
          </w:tcPr>
          <w:p w14:paraId="5EBE13E5" w14:textId="56933709" w:rsidR="0076002E" w:rsidRDefault="0076002E"/>
          <w:p w14:paraId="066DC0C9" w14:textId="338460BD" w:rsidR="00F94CA8" w:rsidRDefault="00F94CA8"/>
          <w:p w14:paraId="25DD39CC" w14:textId="53F104D4" w:rsidR="00F94CA8" w:rsidRDefault="00F94CA8"/>
          <w:p w14:paraId="7C500D9B" w14:textId="2ACA18D1" w:rsidR="00F94CA8" w:rsidRDefault="00F94CA8"/>
          <w:p w14:paraId="40B76A8F" w14:textId="504912E9" w:rsidR="00F94CA8" w:rsidRDefault="00F94CA8"/>
          <w:p w14:paraId="5CCBF7C9" w14:textId="000A89A1" w:rsidR="00F94CA8" w:rsidRDefault="00F94CA8"/>
          <w:p w14:paraId="17A6533D" w14:textId="7DE2EF7E" w:rsidR="00F94CA8" w:rsidRDefault="00F94CA8"/>
          <w:p w14:paraId="7D54BCEC" w14:textId="2DE4743C" w:rsidR="00F94CA8" w:rsidRDefault="00F94CA8"/>
          <w:p w14:paraId="62B65B96" w14:textId="42DF788C" w:rsidR="00F94CA8" w:rsidRDefault="00F94CA8"/>
          <w:p w14:paraId="4063FBC7" w14:textId="3366E459" w:rsidR="00F94CA8" w:rsidRDefault="00F94CA8"/>
          <w:p w14:paraId="7495C5C0" w14:textId="6E687CE2" w:rsidR="00F94CA8" w:rsidRDefault="00F94CA8"/>
          <w:p w14:paraId="438AC1A0" w14:textId="131A497C" w:rsidR="00F94CA8" w:rsidRDefault="00F94CA8"/>
          <w:p w14:paraId="68279052" w14:textId="45E74CF3" w:rsidR="00F94CA8" w:rsidRDefault="00F94CA8"/>
          <w:p w14:paraId="1D98F97A" w14:textId="7DB122C3" w:rsidR="00F94CA8" w:rsidRDefault="00F94CA8"/>
          <w:p w14:paraId="0679076D" w14:textId="5CA933D8" w:rsidR="00F94CA8" w:rsidRDefault="00F94CA8"/>
          <w:p w14:paraId="4BD81B9E" w14:textId="1F720BDF" w:rsidR="00F94CA8" w:rsidRDefault="00F94CA8"/>
          <w:p w14:paraId="5BE3C036" w14:textId="71025C7C" w:rsidR="003D26BE" w:rsidRDefault="003D26BE"/>
          <w:p w14:paraId="18792286" w14:textId="59955B29" w:rsidR="003D26BE" w:rsidRDefault="003D26BE"/>
          <w:p w14:paraId="5793622F" w14:textId="78191232" w:rsidR="003D26BE" w:rsidRDefault="003D26BE"/>
          <w:p w14:paraId="173692F5" w14:textId="4E80A513" w:rsidR="003D26BE" w:rsidRDefault="003D26BE"/>
          <w:p w14:paraId="431B283C" w14:textId="16AE78F3" w:rsidR="003D26BE" w:rsidRDefault="003D26BE"/>
          <w:p w14:paraId="460F33EB" w14:textId="624C0ED1" w:rsidR="003D26BE" w:rsidRDefault="003D26BE"/>
          <w:p w14:paraId="67E047AE" w14:textId="6BBCEE93" w:rsidR="003D26BE" w:rsidRDefault="003D26BE"/>
          <w:p w14:paraId="60056CCD" w14:textId="7D09D920" w:rsidR="003D26BE" w:rsidRDefault="003D26BE"/>
          <w:p w14:paraId="6D374678" w14:textId="470008C1" w:rsidR="003D26BE" w:rsidRDefault="003D26BE"/>
          <w:p w14:paraId="56E812AF" w14:textId="38446319" w:rsidR="003D26BE" w:rsidRDefault="003D26BE"/>
          <w:p w14:paraId="468F26EF" w14:textId="2B1D3AC4" w:rsidR="003D26BE" w:rsidRDefault="003D26BE"/>
          <w:p w14:paraId="2774018C" w14:textId="3EC32E17" w:rsidR="003D26BE" w:rsidRDefault="003D26BE"/>
          <w:p w14:paraId="58D57C0B" w14:textId="415F428D" w:rsidR="003D26BE" w:rsidRDefault="003D26BE"/>
          <w:p w14:paraId="79CDFBDF" w14:textId="45277534" w:rsidR="003D26BE" w:rsidRDefault="003D26BE"/>
          <w:p w14:paraId="58BA8347" w14:textId="254C2E38" w:rsidR="003D26BE" w:rsidRDefault="003D26BE"/>
          <w:p w14:paraId="0C09BE02" w14:textId="31CE4925" w:rsidR="003D26BE" w:rsidRDefault="003D26BE"/>
          <w:p w14:paraId="41A3229E" w14:textId="021B5EB4" w:rsidR="003D26BE" w:rsidRDefault="003D26BE"/>
          <w:p w14:paraId="3A66B4E7" w14:textId="3E8D75FA" w:rsidR="003D26BE" w:rsidRDefault="003D26BE"/>
          <w:p w14:paraId="7EEA468B" w14:textId="0C4FAE67" w:rsidR="003D26BE" w:rsidRDefault="003D26BE"/>
          <w:p w14:paraId="32FEE76D" w14:textId="084FAF4B" w:rsidR="003D26BE" w:rsidRDefault="003D26BE"/>
          <w:p w14:paraId="29CE6BE6" w14:textId="712FD063" w:rsidR="003D26BE" w:rsidRPr="00A0337D" w:rsidRDefault="00277FCD">
            <w:r>
              <w:rPr>
                <w:noProof/>
              </w:rPr>
              <w:drawing>
                <wp:anchor distT="0" distB="0" distL="114300" distR="114300" simplePos="0" relativeHeight="251768832" behindDoc="0" locked="0" layoutInCell="1" allowOverlap="1" wp14:anchorId="262706FD" wp14:editId="29910B03">
                  <wp:simplePos x="0" y="0"/>
                  <wp:positionH relativeFrom="column">
                    <wp:posOffset>-4196715</wp:posOffset>
                  </wp:positionH>
                  <wp:positionV relativeFrom="paragraph">
                    <wp:posOffset>5320030</wp:posOffset>
                  </wp:positionV>
                  <wp:extent cx="4905313" cy="2263140"/>
                  <wp:effectExtent l="0" t="0" r="0" b="381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5597492503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05313" cy="2263140"/>
                          </a:xfrm>
                          <a:prstGeom prst="rect">
                            <a:avLst/>
                          </a:prstGeom>
                        </pic:spPr>
                      </pic:pic>
                    </a:graphicData>
                  </a:graphic>
                  <wp14:sizeRelH relativeFrom="margin">
                    <wp14:pctWidth>0</wp14:pctWidth>
                  </wp14:sizeRelH>
                  <wp14:sizeRelV relativeFrom="margin">
                    <wp14:pctHeight>0</wp14:pctHeight>
                  </wp14:sizeRelV>
                </wp:anchor>
              </w:drawing>
            </w:r>
          </w:p>
        </w:tc>
      </w:tr>
      <w:tr w:rsidR="0076002E" w:rsidRPr="00A0337D" w14:paraId="676FD2EF" w14:textId="77777777" w:rsidTr="00277FCD">
        <w:tc>
          <w:tcPr>
            <w:tcW w:w="10466" w:type="dxa"/>
            <w:gridSpan w:val="2"/>
            <w:tcMar>
              <w:top w:w="288" w:type="dxa"/>
            </w:tcMar>
          </w:tcPr>
          <w:p w14:paraId="0A8690DB" w14:textId="6D653B87" w:rsidR="0076002E" w:rsidRPr="00A0337D" w:rsidRDefault="0076002E"/>
        </w:tc>
      </w:tr>
    </w:tbl>
    <w:p w14:paraId="47FC0F90" w14:textId="1DF74858" w:rsidR="002020CD" w:rsidRPr="00A0337D" w:rsidRDefault="0076002E" w:rsidP="00AC24C1">
      <w:r w:rsidRPr="00A0337D">
        <w:rPr>
          <w:noProof/>
          <w:lang w:eastAsia="sl-SI"/>
        </w:rPr>
        <mc:AlternateContent>
          <mc:Choice Requires="wps">
            <w:drawing>
              <wp:anchor distT="0" distB="0" distL="114300" distR="114300" simplePos="0" relativeHeight="251686912" behindDoc="1" locked="0" layoutInCell="1" allowOverlap="1" wp14:anchorId="7007BD37" wp14:editId="73F2E7A1">
                <wp:simplePos x="0" y="0"/>
                <wp:positionH relativeFrom="page">
                  <wp:align>left</wp:align>
                </wp:positionH>
                <wp:positionV relativeFrom="paragraph">
                  <wp:posOffset>-12880975</wp:posOffset>
                </wp:positionV>
                <wp:extent cx="10147300" cy="4398264"/>
                <wp:effectExtent l="0" t="0" r="0" b="2540"/>
                <wp:wrapNone/>
                <wp:docPr id="21" name="Pravokotn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577F63AE" id="Pravokotnik 49" o:spid="_x0000_s1026" style="position:absolute;margin-left:0;margin-top:-1014.25pt;width:799pt;height:346.3pt;z-index:-251629568;visibility:visible;mso-wrap-style:square;mso-width-percent:1000;mso-height-percent:0;mso-wrap-distance-left:9pt;mso-wrap-distance-top:0;mso-wrap-distance-right:9pt;mso-wrap-distance-bottom:0;mso-position-horizontal:lef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" fillcolor="#eeece1 [3214]" stroked="f">
                <v:path arrowok="t"/>
                <w10:wrap anchorx="page"/>
              </v:rect>
            </w:pict>
          </mc:Fallback>
        </mc:AlternateContent>
      </w:r>
    </w:p>
    <w:sectPr w:rsidR="002020CD" w:rsidRPr="00A0337D" w:rsidSect="00EB265E">
      <w:headerReference w:type="default" r:id="rId51"/>
      <w:footerReference w:type="default" r:id="rId52"/>
      <w:headerReference w:type="first" r:id="rId53"/>
      <w:footerReference w:type="first" r:id="rId54"/>
      <w:type w:val="continuous"/>
      <w:pgSz w:w="11906" w:h="16838" w:code="9"/>
      <w:pgMar w:top="1871"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D66DD" w14:textId="77777777" w:rsidR="00036E96" w:rsidRDefault="00036E96" w:rsidP="00A4086C">
      <w:r>
        <w:separator/>
      </w:r>
    </w:p>
    <w:p w14:paraId="1A2FE695" w14:textId="77777777" w:rsidR="00036E96" w:rsidRDefault="00036E96" w:rsidP="00A4086C"/>
  </w:endnote>
  <w:endnote w:type="continuationSeparator" w:id="0">
    <w:p w14:paraId="3222D808" w14:textId="77777777" w:rsidR="00036E96" w:rsidRDefault="00036E96" w:rsidP="00A4086C">
      <w:r>
        <w:continuationSeparator/>
      </w:r>
    </w:p>
    <w:p w14:paraId="7DC674DB" w14:textId="77777777" w:rsidR="00036E96" w:rsidRDefault="00036E96"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49CDE" w14:textId="77777777" w:rsidR="00E96F61" w:rsidRPr="00824AF8" w:rsidRDefault="00824AF8" w:rsidP="00824AF8">
    <w:pPr>
      <w:pStyle w:val="Noga"/>
    </w:pPr>
    <w:r w:rsidRPr="00824AF8">
      <w:rPr>
        <w:lang w:bidi="sl-SI"/>
      </w:rPr>
      <w:t xml:space="preserve">STRAN </w:t>
    </w:r>
    <w:r w:rsidRPr="00824AF8">
      <w:rPr>
        <w:lang w:bidi="sl-SI"/>
      </w:rPr>
      <w:fldChar w:fldCharType="begin"/>
    </w:r>
    <w:r w:rsidRPr="00824AF8">
      <w:rPr>
        <w:lang w:bidi="sl-SI"/>
      </w:rPr>
      <w:instrText xml:space="preserve"> PAGE </w:instrText>
    </w:r>
    <w:r w:rsidRPr="00824AF8">
      <w:rPr>
        <w:lang w:bidi="sl-SI"/>
      </w:rPr>
      <w:fldChar w:fldCharType="separate"/>
    </w:r>
    <w:r w:rsidR="0054432E">
      <w:rPr>
        <w:noProof/>
        <w:lang w:bidi="sl-SI"/>
      </w:rPr>
      <w:t>7</w:t>
    </w:r>
    <w:r w:rsidRPr="00824AF8">
      <w:rPr>
        <w:lang w:bidi="sl-SI"/>
      </w:rPr>
      <w:fldChar w:fldCharType="end"/>
    </w:r>
    <w:r w:rsidR="00E96F61" w:rsidRPr="00824AF8">
      <w:rPr>
        <w:noProof/>
        <w:lang w:eastAsia="sl-SI"/>
      </w:rPr>
      <mc:AlternateContent>
        <mc:Choice Requires="wps">
          <w:drawing>
            <wp:anchor distT="0" distB="0" distL="114300" distR="114300" simplePos="0" relativeHeight="251670528" behindDoc="0" locked="0" layoutInCell="1" allowOverlap="1" wp14:anchorId="7AC67683" wp14:editId="2ABD7408">
              <wp:simplePos x="0" y="0"/>
              <wp:positionH relativeFrom="column">
                <wp:posOffset>31750</wp:posOffset>
              </wp:positionH>
              <wp:positionV relativeFrom="paragraph">
                <wp:posOffset>290195</wp:posOffset>
              </wp:positionV>
              <wp:extent cx="9144000" cy="370840"/>
              <wp:effectExtent l="0" t="0" r="0" b="0"/>
              <wp:wrapNone/>
              <wp:docPr id="79" name="Pravokotnik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7040B862" id="Pravokotnik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" fillcolor="#1f497d [3215]" stroked="f">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E51F8" w14:textId="77777777" w:rsidR="00E96F61" w:rsidRPr="00E96F61" w:rsidRDefault="00435752" w:rsidP="002C5E34">
    <w:pPr>
      <w:pStyle w:val="Noga"/>
    </w:pPr>
    <w:sdt>
      <w:sdtPr>
        <w:rPr>
          <w:rStyle w:val="tevilkastrani"/>
        </w:rPr>
        <w:id w:val="882828279"/>
        <w:docPartObj>
          <w:docPartGallery w:val="Page Numbers (Bottom of Page)"/>
          <w:docPartUnique/>
        </w:docPartObj>
      </w:sdtPr>
      <w:sdtEndPr>
        <w:rPr>
          <w:rStyle w:val="tevilkastrani"/>
        </w:rPr>
      </w:sdtEndPr>
      <w:sdtContent>
        <w:r w:rsidR="00E96F61" w:rsidRPr="00E339B9">
          <w:rPr>
            <w:rStyle w:val="tevilkastrani"/>
            <w:lang w:bidi="sl-SI"/>
          </w:rPr>
          <w:t xml:space="preserve">STRAN </w:t>
        </w:r>
        <w:r w:rsidR="00E96F61" w:rsidRPr="00E339B9">
          <w:rPr>
            <w:rStyle w:val="tevilkastrani"/>
            <w:lang w:bidi="sl-SI"/>
          </w:rPr>
          <w:fldChar w:fldCharType="begin"/>
        </w:r>
        <w:r w:rsidR="00E96F61" w:rsidRPr="00E339B9">
          <w:rPr>
            <w:rStyle w:val="tevilkastrani"/>
            <w:lang w:bidi="sl-SI"/>
          </w:rPr>
          <w:instrText xml:space="preserve"> PAGE </w:instrText>
        </w:r>
        <w:r w:rsidR="00E96F61" w:rsidRPr="00E339B9">
          <w:rPr>
            <w:rStyle w:val="tevilkastrani"/>
            <w:lang w:bidi="sl-SI"/>
          </w:rPr>
          <w:fldChar w:fldCharType="separate"/>
        </w:r>
        <w:r w:rsidR="009054F8">
          <w:rPr>
            <w:rStyle w:val="tevilkastrani"/>
            <w:noProof/>
            <w:lang w:bidi="sl-SI"/>
          </w:rPr>
          <w:t>1</w:t>
        </w:r>
        <w:r w:rsidR="00E96F61" w:rsidRPr="00E339B9">
          <w:rPr>
            <w:rStyle w:val="tevilkastrani"/>
            <w:lang w:bidi="sl-SI"/>
          </w:rPr>
          <w:fldChar w:fldCharType="end"/>
        </w:r>
      </w:sdtContent>
    </w:sdt>
    <w:r w:rsidR="00E96F61">
      <w:rPr>
        <w:noProof/>
        <w:lang w:eastAsia="sl-SI"/>
      </w:rPr>
      <mc:AlternateContent>
        <mc:Choice Requires="wps">
          <w:drawing>
            <wp:anchor distT="0" distB="0" distL="114300" distR="114300" simplePos="0" relativeHeight="251664384" behindDoc="0" locked="0" layoutInCell="1" allowOverlap="1" wp14:anchorId="66C7F683" wp14:editId="2048DBFB">
              <wp:simplePos x="0" y="0"/>
              <wp:positionH relativeFrom="page">
                <wp:align>center</wp:align>
              </wp:positionH>
              <wp:positionV relativeFrom="page">
                <wp:align>bottom</wp:align>
              </wp:positionV>
              <wp:extent cx="9144000" cy="374904"/>
              <wp:effectExtent l="0" t="0" r="0" b="6350"/>
              <wp:wrapNone/>
              <wp:docPr id="71" name="Pravokotnik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4CB6B4A7" id="Pravokotnik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" fillcolor="#1f497d [3215]"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BB29B" w14:textId="77777777" w:rsidR="00036E96" w:rsidRDefault="00036E96" w:rsidP="00A4086C">
      <w:r>
        <w:separator/>
      </w:r>
    </w:p>
    <w:p w14:paraId="156FCBF0" w14:textId="77777777" w:rsidR="00036E96" w:rsidRDefault="00036E96" w:rsidP="00A4086C"/>
  </w:footnote>
  <w:footnote w:type="continuationSeparator" w:id="0">
    <w:p w14:paraId="08E90298" w14:textId="77777777" w:rsidR="00036E96" w:rsidRDefault="00036E96" w:rsidP="00A4086C">
      <w:r>
        <w:continuationSeparator/>
      </w:r>
    </w:p>
    <w:p w14:paraId="6E1547B9" w14:textId="77777777" w:rsidR="00036E96" w:rsidRDefault="00036E96"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145FD" w14:textId="6C81DFC7" w:rsidR="006E4132" w:rsidRDefault="006E4132"/>
  <w:p w14:paraId="4D72D100" w14:textId="7181F4F5" w:rsidR="006E4132" w:rsidRDefault="006E4132"/>
  <w:p w14:paraId="219F5909" w14:textId="77777777" w:rsidR="006E4132" w:rsidRDefault="006E4132"/>
  <w:tbl>
    <w:tblPr>
      <w:tblW w:w="5000" w:type="pct"/>
      <w:tblCellMar>
        <w:top w:w="360" w:type="dxa"/>
        <w:left w:w="0" w:type="dxa"/>
        <w:bottom w:w="360" w:type="dxa"/>
        <w:right w:w="0" w:type="dxa"/>
      </w:tblCellMar>
      <w:tblLook w:val="0600" w:firstRow="0" w:lastRow="0" w:firstColumn="0" w:lastColumn="0" w:noHBand="1" w:noVBand="1"/>
    </w:tblPr>
    <w:tblGrid>
      <w:gridCol w:w="6577"/>
      <w:gridCol w:w="3889"/>
    </w:tblGrid>
    <w:tr w:rsidR="007A377F" w14:paraId="2B0B76AC" w14:textId="77777777" w:rsidTr="006E4132">
      <w:tc>
        <w:tcPr>
          <w:tcW w:w="6577" w:type="dxa"/>
          <w:vAlign w:val="center"/>
        </w:tcPr>
        <w:p w14:paraId="25B505C2" w14:textId="01EA73FF" w:rsidR="007A377F" w:rsidRDefault="00435752" w:rsidP="007A377F">
          <w:pPr>
            <w:pStyle w:val="Datum2"/>
          </w:pPr>
          <w:sdt>
            <w:sdtPr>
              <w:alias w:val="Datum"/>
              <w:tag w:val=""/>
              <w:id w:val="-1913544124"/>
              <w:dataBinding w:prefixMappings="xmlns:ns0='http://schemas.microsoft.com/office/2006/coverPageProps' " w:xpath="/ns0:CoverPageProperties[1]/ns0:Abstract[1]" w:storeItemID="{55AF091B-3C7A-41E3-B477-F2FDAA23CFDA}"/>
              <w15:appearance w15:val="hidden"/>
              <w:text/>
            </w:sdtPr>
            <w:sdtEndPr/>
            <w:sdtContent>
              <w:r w:rsidR="00B0226E">
                <w:t>24.6.2022</w:t>
              </w:r>
            </w:sdtContent>
          </w:sdt>
          <w:r w:rsidR="00C31739" w:rsidRPr="000E3FFB">
            <w:rPr>
              <w:lang w:bidi="sl-SI"/>
            </w:rPr>
            <w:t xml:space="preserve"> // </w:t>
          </w:r>
          <w:sdt>
            <w:sdtPr>
              <w:alias w:val="Dan"/>
              <w:tag w:val=""/>
              <w:id w:val="2075773477"/>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B5A49">
                <w:t>PETEK</w:t>
              </w:r>
            </w:sdtContent>
          </w:sdt>
          <w:r w:rsidR="00C31739" w:rsidRPr="000E3FFB">
            <w:rPr>
              <w:lang w:bidi="sl-SI"/>
            </w:rPr>
            <w:t xml:space="preserve"> / /</w:t>
          </w:r>
          <w:sdt>
            <w:sdtPr>
              <w:alias w:val="Številka izdaje"/>
              <w:tag w:val=""/>
              <w:id w:val="112157073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AF2CBF">
                <w:t>ŠTEVILKA IZDAJE: 1</w:t>
              </w:r>
            </w:sdtContent>
          </w:sdt>
        </w:p>
      </w:tc>
      <w:tc>
        <w:tcPr>
          <w:tcW w:w="3889" w:type="dxa"/>
          <w:shd w:val="clear" w:color="auto" w:fill="1F497D" w:themeFill="text2"/>
        </w:tcPr>
        <w:p w14:paraId="2CAAAF15" w14:textId="77777777" w:rsidR="007A377F" w:rsidRPr="007A377F" w:rsidRDefault="00435752" w:rsidP="007A377F">
          <w:pPr>
            <w:pStyle w:val="Naslov21"/>
          </w:pPr>
          <w:sdt>
            <w:sdtPr>
              <w:rPr>
                <w:sz w:val="40"/>
                <w:szCs w:val="40"/>
              </w:rPr>
              <w:alias w:val="Naslov"/>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0226E" w:rsidRPr="006E4132">
                <w:rPr>
                  <w:sz w:val="40"/>
                  <w:szCs w:val="40"/>
                </w:rPr>
                <w:t>PODALJŠANO BIVANJE 2021/2022</w:t>
              </w:r>
            </w:sdtContent>
          </w:sdt>
        </w:p>
      </w:tc>
    </w:tr>
  </w:tbl>
  <w:p w14:paraId="71D4673E" w14:textId="77777777" w:rsidR="007A377F" w:rsidRPr="007A377F" w:rsidRDefault="007A377F"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0466"/>
    </w:tblGrid>
    <w:tr w:rsidR="000F107E" w14:paraId="151A66F6" w14:textId="77777777" w:rsidTr="00587E7D">
      <w:tc>
        <w:tcPr>
          <w:tcW w:w="14390" w:type="dxa"/>
          <w:shd w:val="clear" w:color="auto" w:fill="1F497D" w:themeFill="text2"/>
          <w:tcMar>
            <w:top w:w="317" w:type="dxa"/>
            <w:left w:w="115" w:type="dxa"/>
            <w:bottom w:w="317" w:type="dxa"/>
            <w:right w:w="115" w:type="dxa"/>
          </w:tcMar>
        </w:tcPr>
        <w:p w14:paraId="2C8F6B76" w14:textId="77777777" w:rsidR="000F107E" w:rsidRDefault="000F107E" w:rsidP="000F107E"/>
      </w:tc>
    </w:tr>
    <w:tr w:rsidR="000F107E" w14:paraId="006B7816" w14:textId="77777777" w:rsidTr="00587E7D">
      <w:tc>
        <w:tcPr>
          <w:tcW w:w="14390" w:type="dxa"/>
          <w:tcMar>
            <w:top w:w="245" w:type="dxa"/>
            <w:left w:w="115" w:type="dxa"/>
            <w:right w:w="115" w:type="dxa"/>
          </w:tcMar>
        </w:tcPr>
        <w:p w14:paraId="30EC9DB8" w14:textId="3A37EBF6" w:rsidR="000F107E" w:rsidRPr="00B0226E" w:rsidRDefault="00435752" w:rsidP="00AF2CBF">
          <w:pPr>
            <w:pStyle w:val="Datum"/>
            <w:rPr>
              <w:color w:val="6A9AFA"/>
            </w:rPr>
          </w:pPr>
          <w:sdt>
            <w:sdtPr>
              <w:rPr>
                <w:color w:val="6A9AFA"/>
              </w:rPr>
              <w:alias w:val="Datum"/>
              <w:tag w:val=""/>
              <w:id w:val="-819499567"/>
              <w:placeholder>
                <w:docPart w:val="59C1F946C1C64DFEBC77DC727BADF382"/>
              </w:placeholder>
              <w:dataBinding w:prefixMappings="xmlns:ns0='http://schemas.microsoft.com/office/2006/coverPageProps' " w:xpath="/ns0:CoverPageProperties[1]/ns0:Abstract[1]" w:storeItemID="{55AF091B-3C7A-41E3-B477-F2FDAA23CFDA}"/>
              <w15:appearance w15:val="hidden"/>
              <w:text/>
            </w:sdtPr>
            <w:sdtEndPr/>
            <w:sdtContent>
              <w:r w:rsidR="00AF2CBF" w:rsidRPr="00B0226E">
                <w:rPr>
                  <w:color w:val="6A9AFA"/>
                </w:rPr>
                <w:t>24.6.202</w:t>
              </w:r>
              <w:r w:rsidR="00B0226E">
                <w:rPr>
                  <w:color w:val="6A9AFA"/>
                </w:rPr>
                <w:t>2</w:t>
              </w:r>
            </w:sdtContent>
          </w:sdt>
          <w:r w:rsidR="000F107E" w:rsidRPr="00B0226E">
            <w:rPr>
              <w:color w:val="6A9AFA"/>
              <w:lang w:bidi="sl-SI"/>
            </w:rPr>
            <w:t xml:space="preserve"> // </w:t>
          </w:r>
          <w:sdt>
            <w:sdtPr>
              <w:rPr>
                <w:color w:val="6A9AFA"/>
              </w:rPr>
              <w:alias w:val="Dan"/>
              <w:tag w:val=""/>
              <w:id w:val="1781150532"/>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9253A">
                <w:rPr>
                  <w:color w:val="6A9AFA"/>
                </w:rPr>
                <w:t>PETEK</w:t>
              </w:r>
            </w:sdtContent>
          </w:sdt>
          <w:r w:rsidR="000F107E" w:rsidRPr="00B0226E">
            <w:rPr>
              <w:color w:val="6A9AFA"/>
              <w:lang w:bidi="sl-SI"/>
            </w:rPr>
            <w:t xml:space="preserve"> / /</w:t>
          </w:r>
          <w:sdt>
            <w:sdtPr>
              <w:rPr>
                <w:color w:val="6A9AFA"/>
              </w:rPr>
              <w:alias w:val="Številka izdaje"/>
              <w:tag w:val=""/>
              <w:id w:val="-96175452"/>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AF2CBF" w:rsidRPr="00B0226E">
                <w:rPr>
                  <w:color w:val="6A9AFA"/>
                </w:rPr>
                <w:t>ŠTEVILKA IZDAJE: 1</w:t>
              </w:r>
            </w:sdtContent>
          </w:sdt>
        </w:p>
      </w:tc>
    </w:tr>
  </w:tbl>
  <w:p w14:paraId="35EA881C" w14:textId="77777777" w:rsidR="00E96F61" w:rsidRPr="000E3FFB" w:rsidRDefault="00E674D6" w:rsidP="000F107E">
    <w:r w:rsidRPr="000F107E">
      <w:rPr>
        <w:noProof/>
        <w:lang w:eastAsia="sl-SI"/>
      </w:rPr>
      <mc:AlternateContent>
        <mc:Choice Requires="wps">
          <w:drawing>
            <wp:anchor distT="0" distB="0" distL="114300" distR="114300" simplePos="0" relativeHeight="251659264" behindDoc="1" locked="0" layoutInCell="1" allowOverlap="1" wp14:anchorId="411914DF" wp14:editId="7A42912A">
              <wp:simplePos x="0" y="0"/>
              <wp:positionH relativeFrom="page">
                <wp:align>center</wp:align>
              </wp:positionH>
              <wp:positionV relativeFrom="page">
                <wp:align>top</wp:align>
              </wp:positionV>
              <wp:extent cx="10058400" cy="4187952"/>
              <wp:effectExtent l="0" t="0" r="0" b="3175"/>
              <wp:wrapNone/>
              <wp:docPr id="58" name="Pravokotnik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240F8848" id="Pravokotnik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" fillcolor="#eeece1 [3214]" stroked="f">
              <v:path arrowok="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BF"/>
    <w:rsid w:val="0000051B"/>
    <w:rsid w:val="00003002"/>
    <w:rsid w:val="00012E26"/>
    <w:rsid w:val="00022169"/>
    <w:rsid w:val="000231DB"/>
    <w:rsid w:val="000367C0"/>
    <w:rsid w:val="00036E96"/>
    <w:rsid w:val="00063F7F"/>
    <w:rsid w:val="0009253A"/>
    <w:rsid w:val="000A224A"/>
    <w:rsid w:val="000B4333"/>
    <w:rsid w:val="000D4BCC"/>
    <w:rsid w:val="000E3FFB"/>
    <w:rsid w:val="000E4CC0"/>
    <w:rsid w:val="000F107E"/>
    <w:rsid w:val="000F71CB"/>
    <w:rsid w:val="001523D7"/>
    <w:rsid w:val="00172E4F"/>
    <w:rsid w:val="001848E4"/>
    <w:rsid w:val="001A5F31"/>
    <w:rsid w:val="001D0AC7"/>
    <w:rsid w:val="001D76C3"/>
    <w:rsid w:val="00200FA9"/>
    <w:rsid w:val="002020CD"/>
    <w:rsid w:val="0021105E"/>
    <w:rsid w:val="00221A64"/>
    <w:rsid w:val="00230283"/>
    <w:rsid w:val="00277FCD"/>
    <w:rsid w:val="002B66B5"/>
    <w:rsid w:val="002C5E34"/>
    <w:rsid w:val="002D08C9"/>
    <w:rsid w:val="002D4ADE"/>
    <w:rsid w:val="002F3405"/>
    <w:rsid w:val="003020EC"/>
    <w:rsid w:val="003123DA"/>
    <w:rsid w:val="00316C13"/>
    <w:rsid w:val="003204C4"/>
    <w:rsid w:val="00335DF1"/>
    <w:rsid w:val="00367465"/>
    <w:rsid w:val="00381DB7"/>
    <w:rsid w:val="003A79C0"/>
    <w:rsid w:val="003B3E37"/>
    <w:rsid w:val="003D26BE"/>
    <w:rsid w:val="003E1F2F"/>
    <w:rsid w:val="003E7D92"/>
    <w:rsid w:val="004149AF"/>
    <w:rsid w:val="00435752"/>
    <w:rsid w:val="004608E9"/>
    <w:rsid w:val="00461E93"/>
    <w:rsid w:val="00470E21"/>
    <w:rsid w:val="0049664B"/>
    <w:rsid w:val="00496D3F"/>
    <w:rsid w:val="004C06CD"/>
    <w:rsid w:val="004C7470"/>
    <w:rsid w:val="004D6682"/>
    <w:rsid w:val="004E0A13"/>
    <w:rsid w:val="004F26B2"/>
    <w:rsid w:val="005343CD"/>
    <w:rsid w:val="00543649"/>
    <w:rsid w:val="0054432E"/>
    <w:rsid w:val="005601E1"/>
    <w:rsid w:val="005711A8"/>
    <w:rsid w:val="00580149"/>
    <w:rsid w:val="00587E7D"/>
    <w:rsid w:val="0059446E"/>
    <w:rsid w:val="0059619A"/>
    <w:rsid w:val="005A2093"/>
    <w:rsid w:val="005C4C08"/>
    <w:rsid w:val="005F2206"/>
    <w:rsid w:val="005F7E8C"/>
    <w:rsid w:val="00623BAC"/>
    <w:rsid w:val="00633279"/>
    <w:rsid w:val="00637C28"/>
    <w:rsid w:val="006B246D"/>
    <w:rsid w:val="006E0DC4"/>
    <w:rsid w:val="006E4132"/>
    <w:rsid w:val="006E596E"/>
    <w:rsid w:val="00721871"/>
    <w:rsid w:val="00724F53"/>
    <w:rsid w:val="007347D3"/>
    <w:rsid w:val="0076002E"/>
    <w:rsid w:val="007A377F"/>
    <w:rsid w:val="00824AF8"/>
    <w:rsid w:val="008D7887"/>
    <w:rsid w:val="008E34E1"/>
    <w:rsid w:val="00900E0D"/>
    <w:rsid w:val="009054F8"/>
    <w:rsid w:val="0092642A"/>
    <w:rsid w:val="00940811"/>
    <w:rsid w:val="00977992"/>
    <w:rsid w:val="009C1CD2"/>
    <w:rsid w:val="00A0337D"/>
    <w:rsid w:val="00A15039"/>
    <w:rsid w:val="00A17D09"/>
    <w:rsid w:val="00A37FA5"/>
    <w:rsid w:val="00A4086C"/>
    <w:rsid w:val="00A53D48"/>
    <w:rsid w:val="00A7233C"/>
    <w:rsid w:val="00AA4797"/>
    <w:rsid w:val="00AB13A5"/>
    <w:rsid w:val="00AC24C1"/>
    <w:rsid w:val="00AF2CBF"/>
    <w:rsid w:val="00AF5AFD"/>
    <w:rsid w:val="00B0226E"/>
    <w:rsid w:val="00B10F04"/>
    <w:rsid w:val="00B42612"/>
    <w:rsid w:val="00B65793"/>
    <w:rsid w:val="00B70471"/>
    <w:rsid w:val="00B80A43"/>
    <w:rsid w:val="00B86408"/>
    <w:rsid w:val="00B91C80"/>
    <w:rsid w:val="00B979F8"/>
    <w:rsid w:val="00BB5F0A"/>
    <w:rsid w:val="00BC778E"/>
    <w:rsid w:val="00C31739"/>
    <w:rsid w:val="00C317BE"/>
    <w:rsid w:val="00C722CA"/>
    <w:rsid w:val="00C907CB"/>
    <w:rsid w:val="00CA4EE4"/>
    <w:rsid w:val="00CB38DF"/>
    <w:rsid w:val="00CC4748"/>
    <w:rsid w:val="00CD3F66"/>
    <w:rsid w:val="00CD4EBA"/>
    <w:rsid w:val="00CD57F9"/>
    <w:rsid w:val="00CF454A"/>
    <w:rsid w:val="00D90CAB"/>
    <w:rsid w:val="00DA71B3"/>
    <w:rsid w:val="00DB39BE"/>
    <w:rsid w:val="00DD2548"/>
    <w:rsid w:val="00DD4D84"/>
    <w:rsid w:val="00DD774E"/>
    <w:rsid w:val="00E03278"/>
    <w:rsid w:val="00E339B9"/>
    <w:rsid w:val="00E47FD9"/>
    <w:rsid w:val="00E5732F"/>
    <w:rsid w:val="00E61D50"/>
    <w:rsid w:val="00E674D6"/>
    <w:rsid w:val="00E7314A"/>
    <w:rsid w:val="00E821D6"/>
    <w:rsid w:val="00E96F61"/>
    <w:rsid w:val="00EA7581"/>
    <w:rsid w:val="00EB265E"/>
    <w:rsid w:val="00ED1487"/>
    <w:rsid w:val="00ED7B16"/>
    <w:rsid w:val="00EE15AE"/>
    <w:rsid w:val="00F627CE"/>
    <w:rsid w:val="00F652B2"/>
    <w:rsid w:val="00F728D2"/>
    <w:rsid w:val="00F94CA8"/>
    <w:rsid w:val="00FB5A49"/>
    <w:rsid w:val="00FB77E1"/>
    <w:rsid w:val="00FC3408"/>
    <w:rsid w:val="00FD6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3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l-SI"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C5E34"/>
  </w:style>
  <w:style w:type="paragraph" w:styleId="Naslov1">
    <w:name w:val="heading 1"/>
    <w:basedOn w:val="Navaden"/>
    <w:next w:val="Navaden"/>
    <w:uiPriority w:val="9"/>
    <w:qFormat/>
    <w:rsid w:val="00A0337D"/>
    <w:pPr>
      <w:pBdr>
        <w:top w:val="single" w:sz="24" w:space="6" w:color="808080" w:themeColor="background1" w:themeShade="80"/>
        <w:bottom w:val="single" w:sz="12" w:space="6" w:color="808080" w:themeColor="background1" w:themeShade="80"/>
      </w:pBdr>
      <w:spacing w:before="240"/>
      <w:outlineLvl w:val="0"/>
    </w:pPr>
    <w:rPr>
      <w:sz w:val="70"/>
      <w:szCs w:val="80"/>
    </w:rPr>
  </w:style>
  <w:style w:type="paragraph" w:styleId="Naslov2">
    <w:name w:val="heading 2"/>
    <w:basedOn w:val="Navaden"/>
    <w:next w:val="Navaden"/>
    <w:uiPriority w:val="9"/>
    <w:qFormat/>
    <w:rsid w:val="00A0337D"/>
    <w:pPr>
      <w:pBdr>
        <w:top w:val="single" w:sz="24" w:space="6" w:color="808080" w:themeColor="background1" w:themeShade="80"/>
        <w:bottom w:val="single" w:sz="8" w:space="6" w:color="808080" w:themeColor="background1" w:themeShade="80"/>
      </w:pBdr>
      <w:spacing w:before="240" w:after="240"/>
      <w:outlineLvl w:val="1"/>
    </w:pPr>
    <w:rPr>
      <w:b/>
      <w:bCs/>
      <w:sz w:val="48"/>
      <w:szCs w:val="52"/>
    </w:rPr>
  </w:style>
  <w:style w:type="paragraph" w:styleId="Naslov3">
    <w:name w:val="heading 3"/>
    <w:basedOn w:val="Navaden"/>
    <w:next w:val="Navaden"/>
    <w:uiPriority w:val="9"/>
    <w:qFormat/>
    <w:rsid w:val="00AA4797"/>
    <w:pPr>
      <w:spacing w:before="240"/>
      <w:outlineLvl w:val="2"/>
    </w:pPr>
    <w:rPr>
      <w:b/>
      <w:sz w:val="52"/>
    </w:rPr>
  </w:style>
  <w:style w:type="paragraph" w:styleId="Naslov4">
    <w:name w:val="heading 4"/>
    <w:basedOn w:val="Navaden"/>
    <w:next w:val="Navaden"/>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Naslov5">
    <w:name w:val="heading 5"/>
    <w:basedOn w:val="Navaden"/>
    <w:next w:val="Navaden"/>
    <w:link w:val="Naslov5Znak"/>
    <w:uiPriority w:val="9"/>
    <w:qFormat/>
    <w:rsid w:val="00940811"/>
    <w:pPr>
      <w:pBdr>
        <w:bottom w:val="single" w:sz="12" w:space="6" w:color="808080" w:themeColor="background1" w:themeShade="80"/>
      </w:pBdr>
      <w:spacing w:before="240" w:after="240"/>
      <w:outlineLvl w:val="4"/>
    </w:pPr>
    <w:rPr>
      <w:b/>
      <w:sz w:val="70"/>
    </w:rPr>
  </w:style>
  <w:style w:type="paragraph" w:styleId="Naslov6">
    <w:name w:val="heading 6"/>
    <w:basedOn w:val="Navaden"/>
    <w:next w:val="Navaden"/>
    <w:link w:val="Naslov6Znak"/>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Naslov7">
    <w:name w:val="heading 7"/>
    <w:basedOn w:val="Navaden"/>
    <w:next w:val="Navaden"/>
    <w:link w:val="Naslov7Znak"/>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uiPriority w:val="2"/>
    <w:semiHidden/>
    <w:qFormat/>
  </w:style>
  <w:style w:type="paragraph" w:styleId="Odstavekseznama">
    <w:name w:val="List Paragraph"/>
    <w:basedOn w:val="Navaden"/>
    <w:uiPriority w:val="2"/>
    <w:semiHidden/>
    <w:qFormat/>
  </w:style>
  <w:style w:type="paragraph" w:customStyle="1" w:styleId="Odstavekvtabeli">
    <w:name w:val="Odstavek v tabeli"/>
    <w:basedOn w:val="Navaden"/>
    <w:uiPriority w:val="2"/>
    <w:semiHidden/>
    <w:qFormat/>
  </w:style>
  <w:style w:type="paragraph" w:styleId="Glava">
    <w:name w:val="header"/>
    <w:basedOn w:val="Navaden"/>
    <w:link w:val="GlavaZnak"/>
    <w:uiPriority w:val="99"/>
    <w:semiHidden/>
    <w:rsid w:val="00BC778E"/>
    <w:rPr>
      <w:rFonts w:ascii="Arial" w:hAnsi="Arial"/>
      <w:b/>
      <w:color w:val="7F7F7F" w:themeColor="text1" w:themeTint="80"/>
      <w:sz w:val="28"/>
    </w:rPr>
  </w:style>
  <w:style w:type="character" w:customStyle="1" w:styleId="GlavaZnak">
    <w:name w:val="Glava Znak"/>
    <w:basedOn w:val="Privzetapisavaodstavka"/>
    <w:link w:val="Glava"/>
    <w:uiPriority w:val="99"/>
    <w:semiHidden/>
    <w:rsid w:val="00DA71B3"/>
    <w:rPr>
      <w:rFonts w:ascii="Arial" w:eastAsia="Times New Roman" w:hAnsi="Arial" w:cs="Times New Roman"/>
      <w:b/>
      <w:color w:val="7F7F7F" w:themeColor="text1" w:themeTint="80"/>
      <w:sz w:val="28"/>
      <w:szCs w:val="24"/>
    </w:rPr>
  </w:style>
  <w:style w:type="paragraph" w:styleId="Noga">
    <w:name w:val="footer"/>
    <w:basedOn w:val="Navaden"/>
    <w:link w:val="NogaZnak"/>
    <w:uiPriority w:val="99"/>
    <w:rsid w:val="00FD60FD"/>
    <w:pPr>
      <w:jc w:val="right"/>
    </w:pPr>
    <w:rPr>
      <w:rFonts w:ascii="Arial" w:hAnsi="Arial"/>
      <w:b/>
      <w:caps/>
      <w:color w:val="1F497D" w:themeColor="text2"/>
    </w:rPr>
  </w:style>
  <w:style w:type="character" w:customStyle="1" w:styleId="NogaZnak">
    <w:name w:val="Noga Znak"/>
    <w:basedOn w:val="Privzetapisavaodstavka"/>
    <w:link w:val="Noga"/>
    <w:uiPriority w:val="99"/>
    <w:rsid w:val="00FD60FD"/>
    <w:rPr>
      <w:rFonts w:ascii="Arial" w:hAnsi="Arial"/>
      <w:b/>
      <w:caps/>
      <w:color w:val="1F497D" w:themeColor="text2"/>
    </w:rPr>
  </w:style>
  <w:style w:type="paragraph" w:customStyle="1" w:styleId="Datumnanaslovnici">
    <w:name w:val="Datum na naslovnici"/>
    <w:basedOn w:val="Navaden"/>
    <w:next w:val="Navaden"/>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Naslov">
    <w:name w:val="Title"/>
    <w:basedOn w:val="Navaden"/>
    <w:next w:val="Navaden"/>
    <w:link w:val="NaslovZnak"/>
    <w:uiPriority w:val="9"/>
    <w:qFormat/>
    <w:rsid w:val="00FD60FD"/>
    <w:pPr>
      <w:jc w:val="center"/>
    </w:pPr>
    <w:rPr>
      <w:rFonts w:asciiTheme="majorHAnsi" w:hAnsiTheme="majorHAnsi"/>
      <w:b/>
      <w:caps/>
      <w:color w:val="1F497D" w:themeColor="text2"/>
      <w:sz w:val="175"/>
    </w:rPr>
  </w:style>
  <w:style w:type="character" w:customStyle="1" w:styleId="NaslovZnak">
    <w:name w:val="Naslov Znak"/>
    <w:basedOn w:val="Privzetapisavaodstavka"/>
    <w:link w:val="Naslov"/>
    <w:uiPriority w:val="9"/>
    <w:rsid w:val="00FD60FD"/>
    <w:rPr>
      <w:rFonts w:asciiTheme="majorHAnsi" w:hAnsiTheme="majorHAnsi"/>
      <w:b/>
      <w:caps/>
      <w:color w:val="1F497D" w:themeColor="text2"/>
      <w:sz w:val="175"/>
    </w:rPr>
  </w:style>
  <w:style w:type="paragraph" w:styleId="Podnaslov">
    <w:name w:val="Subtitle"/>
    <w:basedOn w:val="Navaden"/>
    <w:next w:val="Navaden"/>
    <w:link w:val="PodnaslovZnak"/>
    <w:uiPriority w:val="10"/>
    <w:qFormat/>
    <w:rsid w:val="00172E4F"/>
    <w:pPr>
      <w:jc w:val="center"/>
    </w:pPr>
    <w:rPr>
      <w:rFonts w:asciiTheme="majorHAnsi" w:hAnsiTheme="majorHAnsi"/>
      <w:b/>
      <w:caps/>
      <w:sz w:val="44"/>
    </w:rPr>
  </w:style>
  <w:style w:type="character" w:customStyle="1" w:styleId="PodnaslovZnak">
    <w:name w:val="Podnaslov Znak"/>
    <w:basedOn w:val="Privzetapisavaodstavka"/>
    <w:link w:val="Podnaslov"/>
    <w:uiPriority w:val="10"/>
    <w:rsid w:val="00172E4F"/>
    <w:rPr>
      <w:rFonts w:asciiTheme="majorHAnsi" w:hAnsiTheme="majorHAnsi"/>
      <w:b/>
      <w:caps/>
      <w:sz w:val="44"/>
    </w:rPr>
  </w:style>
  <w:style w:type="table" w:styleId="Tabelamrea">
    <w:name w:val="Table Grid"/>
    <w:basedOn w:val="Navadnatabela"/>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pisslike">
    <w:name w:val="Napis slike"/>
    <w:basedOn w:val="Navaden"/>
    <w:next w:val="Navaden"/>
    <w:uiPriority w:val="12"/>
    <w:qFormat/>
    <w:rsid w:val="005F7E8C"/>
    <w:pPr>
      <w:spacing w:before="120" w:after="200"/>
    </w:pPr>
    <w:rPr>
      <w:rFonts w:ascii="Arial"/>
      <w:b/>
      <w:sz w:val="20"/>
    </w:rPr>
  </w:style>
  <w:style w:type="paragraph" w:customStyle="1" w:styleId="Imeinpriimekavtorja">
    <w:name w:val="Ime in priimek avtorja"/>
    <w:basedOn w:val="Navaden"/>
    <w:next w:val="Navaden"/>
    <w:uiPriority w:val="12"/>
    <w:qFormat/>
    <w:rsid w:val="00724F53"/>
    <w:pPr>
      <w:pBdr>
        <w:bottom w:val="single" w:sz="8" w:space="6" w:color="808080" w:themeColor="background1" w:themeShade="80"/>
      </w:pBdr>
      <w:spacing w:after="240"/>
    </w:pPr>
    <w:rPr>
      <w:b/>
      <w:caps/>
    </w:rPr>
  </w:style>
  <w:style w:type="character" w:customStyle="1" w:styleId="Nadomestninapisslike">
    <w:name w:val="Nadomestni napis slike"/>
    <w:basedOn w:val="Privzetapisavaodstavka"/>
    <w:uiPriority w:val="2"/>
    <w:semiHidden/>
    <w:qFormat/>
    <w:rsid w:val="00381DB7"/>
    <w:rPr>
      <w:rFonts w:ascii="Times New Roman" w:hAnsi="Times New Roman"/>
      <w:b w:val="0"/>
      <w:i w:val="0"/>
      <w:color w:val="000000" w:themeColor="text1"/>
      <w:sz w:val="24"/>
    </w:rPr>
  </w:style>
  <w:style w:type="paragraph" w:customStyle="1" w:styleId="Naslovizdaje">
    <w:name w:val="Naslov izdaje"/>
    <w:basedOn w:val="Navaden"/>
    <w:next w:val="Navaden"/>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Podnaslovizdaje">
    <w:name w:val="Podnaslov izdaje"/>
    <w:basedOn w:val="Navaden"/>
    <w:next w:val="Navaden"/>
    <w:uiPriority w:val="13"/>
    <w:qFormat/>
    <w:rsid w:val="00A0337D"/>
    <w:rPr>
      <w:rFonts w:asciiTheme="majorHAnsi" w:eastAsia="Rockwell" w:hAnsiTheme="majorHAnsi" w:cs="Rockwell"/>
      <w:b/>
      <w:bCs/>
      <w:caps/>
      <w:color w:val="1F497D" w:themeColor="text2"/>
      <w:sz w:val="40"/>
      <w:szCs w:val="44"/>
    </w:rPr>
  </w:style>
  <w:style w:type="character" w:styleId="tevilkastrani">
    <w:name w:val="page number"/>
    <w:basedOn w:val="Privzetapisavaodstavka"/>
    <w:uiPriority w:val="99"/>
    <w:semiHidden/>
    <w:unhideWhenUsed/>
    <w:rsid w:val="00E339B9"/>
  </w:style>
  <w:style w:type="paragraph" w:customStyle="1" w:styleId="Kljunabeseda">
    <w:name w:val="Ključna beseda"/>
    <w:basedOn w:val="Navaden"/>
    <w:next w:val="Navaden"/>
    <w:uiPriority w:val="14"/>
    <w:qFormat/>
    <w:rsid w:val="00AB13A5"/>
    <w:pPr>
      <w:spacing w:after="120"/>
    </w:pPr>
    <w:rPr>
      <w:rFonts w:asciiTheme="majorHAnsi" w:hAnsiTheme="majorHAnsi"/>
      <w:b/>
      <w:caps/>
      <w:color w:val="1F497D" w:themeColor="text2"/>
      <w:sz w:val="28"/>
    </w:rPr>
  </w:style>
  <w:style w:type="character" w:customStyle="1" w:styleId="Naslov5Znak">
    <w:name w:val="Naslov 5 Znak"/>
    <w:basedOn w:val="Privzetapisavaodstavka"/>
    <w:link w:val="Naslov5"/>
    <w:uiPriority w:val="9"/>
    <w:rsid w:val="002C5E34"/>
    <w:rPr>
      <w:b/>
      <w:sz w:val="70"/>
    </w:rPr>
  </w:style>
  <w:style w:type="paragraph" w:customStyle="1" w:styleId="Nadomestninaslov3">
    <w:name w:val="Nadomestni naslov 3"/>
    <w:basedOn w:val="Navaden"/>
    <w:next w:val="Navaden"/>
    <w:uiPriority w:val="9"/>
    <w:qFormat/>
    <w:rsid w:val="00AB13A5"/>
    <w:pPr>
      <w:pBdr>
        <w:bottom w:val="single" w:sz="12" w:space="6" w:color="808080" w:themeColor="background1" w:themeShade="80"/>
      </w:pBdr>
    </w:pPr>
    <w:rPr>
      <w:i/>
      <w:color w:val="7F7F7F" w:themeColor="text1" w:themeTint="80"/>
      <w:sz w:val="52"/>
    </w:rPr>
  </w:style>
  <w:style w:type="character" w:styleId="Besedilooznabemesta">
    <w:name w:val="Placeholder Text"/>
    <w:basedOn w:val="Privzetapisavaodstavka"/>
    <w:uiPriority w:val="99"/>
    <w:semiHidden/>
    <w:rsid w:val="00B70471"/>
    <w:rPr>
      <w:color w:val="808080"/>
    </w:rPr>
  </w:style>
  <w:style w:type="paragraph" w:styleId="Datum">
    <w:name w:val="Date"/>
    <w:basedOn w:val="Navaden"/>
    <w:next w:val="Navaden"/>
    <w:link w:val="DatumZnak"/>
    <w:uiPriority w:val="11"/>
    <w:qFormat/>
    <w:rsid w:val="00FD60FD"/>
    <w:pPr>
      <w:jc w:val="center"/>
    </w:pPr>
    <w:rPr>
      <w:rFonts w:ascii="Arial" w:hAnsi="Arial"/>
      <w:b/>
      <w:caps/>
      <w:color w:val="1F497D" w:themeColor="text2"/>
      <w:sz w:val="28"/>
    </w:rPr>
  </w:style>
  <w:style w:type="character" w:customStyle="1" w:styleId="DatumZnak">
    <w:name w:val="Datum Znak"/>
    <w:basedOn w:val="Privzetapisavaodstavka"/>
    <w:link w:val="Datum"/>
    <w:uiPriority w:val="11"/>
    <w:rsid w:val="00FD60FD"/>
    <w:rPr>
      <w:rFonts w:ascii="Arial" w:hAnsi="Arial"/>
      <w:b/>
      <w:caps/>
      <w:color w:val="1F497D" w:themeColor="text2"/>
      <w:sz w:val="28"/>
    </w:rPr>
  </w:style>
  <w:style w:type="paragraph" w:customStyle="1" w:styleId="Glavaizdaje">
    <w:name w:val="Glava izdaje"/>
    <w:basedOn w:val="Navaden"/>
    <w:next w:val="Navaden"/>
    <w:link w:val="Znakivglaviizdaje"/>
    <w:uiPriority w:val="13"/>
    <w:qFormat/>
    <w:rsid w:val="00A0337D"/>
    <w:rPr>
      <w:i/>
      <w:caps/>
      <w:color w:val="1F497D" w:themeColor="text2"/>
      <w:sz w:val="46"/>
    </w:rPr>
  </w:style>
  <w:style w:type="paragraph" w:customStyle="1" w:styleId="Datum2">
    <w:name w:val="Datum 2"/>
    <w:basedOn w:val="Navaden"/>
    <w:next w:val="Navaden"/>
    <w:link w:val="Znakivdatumu2"/>
    <w:uiPriority w:val="11"/>
    <w:qFormat/>
    <w:rsid w:val="009C1CD2"/>
    <w:rPr>
      <w:rFonts w:ascii="Arial" w:hAnsi="Arial"/>
      <w:b/>
      <w:caps/>
      <w:color w:val="7F7F7F" w:themeColor="text1" w:themeTint="80"/>
      <w:sz w:val="28"/>
    </w:rPr>
  </w:style>
  <w:style w:type="character" w:customStyle="1" w:styleId="Znakivglaviizdaje">
    <w:name w:val="Znaki v glavi izdaje"/>
    <w:basedOn w:val="Privzetapisavaodstavka"/>
    <w:link w:val="Glavaizdaje"/>
    <w:uiPriority w:val="13"/>
    <w:rsid w:val="00A0337D"/>
    <w:rPr>
      <w:i/>
      <w:caps/>
      <w:color w:val="1F497D" w:themeColor="text2"/>
      <w:sz w:val="46"/>
    </w:rPr>
  </w:style>
  <w:style w:type="paragraph" w:customStyle="1" w:styleId="Naslov21">
    <w:name w:val="Naslov 21"/>
    <w:basedOn w:val="Navaden"/>
    <w:next w:val="Navaden"/>
    <w:link w:val="Znakivnaslovu2"/>
    <w:uiPriority w:val="9"/>
    <w:qFormat/>
    <w:rsid w:val="00FD60FD"/>
    <w:pPr>
      <w:jc w:val="center"/>
    </w:pPr>
    <w:rPr>
      <w:rFonts w:asciiTheme="majorHAnsi" w:hAnsiTheme="majorHAnsi"/>
      <w:b/>
      <w:caps/>
      <w:color w:val="FFFFFF" w:themeColor="background1"/>
      <w:sz w:val="64"/>
    </w:rPr>
  </w:style>
  <w:style w:type="character" w:customStyle="1" w:styleId="Znakivdatumu2">
    <w:name w:val="Znaki v datumu 2"/>
    <w:basedOn w:val="Privzetapisavaodstavka"/>
    <w:link w:val="Datum2"/>
    <w:uiPriority w:val="11"/>
    <w:rsid w:val="002C5E34"/>
    <w:rPr>
      <w:rFonts w:ascii="Arial" w:hAnsi="Arial"/>
      <w:b/>
      <w:caps/>
      <w:color w:val="7F7F7F" w:themeColor="text1" w:themeTint="80"/>
      <w:sz w:val="28"/>
    </w:rPr>
  </w:style>
  <w:style w:type="character" w:customStyle="1" w:styleId="Naslov6Znak">
    <w:name w:val="Naslov 6 Znak"/>
    <w:basedOn w:val="Privzetapisavaodstavka"/>
    <w:link w:val="Naslov6"/>
    <w:uiPriority w:val="9"/>
    <w:rsid w:val="00FD60FD"/>
    <w:rPr>
      <w:rFonts w:asciiTheme="majorHAnsi" w:eastAsiaTheme="majorEastAsia" w:hAnsiTheme="majorHAnsi" w:cstheme="majorBidi"/>
      <w:b/>
      <w:caps/>
      <w:color w:val="FFFFFF" w:themeColor="background1"/>
      <w:sz w:val="44"/>
    </w:rPr>
  </w:style>
  <w:style w:type="character" w:customStyle="1" w:styleId="Znakivnaslovu2">
    <w:name w:val="Znaki v naslovu 2"/>
    <w:basedOn w:val="Privzetapisavaodstavka"/>
    <w:link w:val="Naslov21"/>
    <w:uiPriority w:val="9"/>
    <w:rsid w:val="00FD60FD"/>
    <w:rPr>
      <w:rFonts w:asciiTheme="majorHAnsi" w:hAnsiTheme="majorHAnsi"/>
      <w:b/>
      <w:caps/>
      <w:color w:val="FFFFFF" w:themeColor="background1"/>
      <w:sz w:val="64"/>
    </w:rPr>
  </w:style>
  <w:style w:type="character" w:customStyle="1" w:styleId="Naslov7Znak">
    <w:name w:val="Naslov 7 Znak"/>
    <w:basedOn w:val="Privzetapisavaodstavka"/>
    <w:link w:val="Naslov7"/>
    <w:uiPriority w:val="9"/>
    <w:rsid w:val="00CB38DF"/>
    <w:rPr>
      <w:rFonts w:eastAsiaTheme="majorEastAsia" w:cstheme="majorBidi"/>
      <w:iCs/>
      <w:color w:val="000000" w:themeColor="text1"/>
      <w:sz w:val="52"/>
    </w:rPr>
  </w:style>
  <w:style w:type="paragraph" w:styleId="Besedilooblaka">
    <w:name w:val="Balloon Text"/>
    <w:basedOn w:val="Navaden"/>
    <w:link w:val="BesedilooblakaZnak"/>
    <w:uiPriority w:val="99"/>
    <w:semiHidden/>
    <w:unhideWhenUsed/>
    <w:rsid w:val="002D4ADE"/>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D4ADE"/>
    <w:rPr>
      <w:rFonts w:ascii="Segoe UI" w:hAnsi="Segoe UI" w:cs="Segoe UI"/>
      <w:sz w:val="18"/>
      <w:szCs w:val="18"/>
    </w:rPr>
  </w:style>
  <w:style w:type="character" w:styleId="Poudarek">
    <w:name w:val="Emphasis"/>
    <w:basedOn w:val="Privzetapisavaodstavka"/>
    <w:uiPriority w:val="20"/>
    <w:qFormat/>
    <w:rsid w:val="00316C13"/>
    <w:rPr>
      <w:i/>
      <w:iCs/>
    </w:rPr>
  </w:style>
  <w:style w:type="paragraph" w:styleId="Napis">
    <w:name w:val="caption"/>
    <w:basedOn w:val="Navaden"/>
    <w:next w:val="Navaden"/>
    <w:uiPriority w:val="35"/>
    <w:unhideWhenUsed/>
    <w:qFormat/>
    <w:rsid w:val="00637C2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04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269;enec\AppData\Roaming\Microsoft\Predloge\Tradicionalni%20&#269;asop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FEF5269C9C4002AD53159EFE7AB3C5"/>
        <w:category>
          <w:name w:val="Splošno"/>
          <w:gallery w:val="placeholder"/>
        </w:category>
        <w:types>
          <w:type w:val="bbPlcHdr"/>
        </w:types>
        <w:behaviors>
          <w:behavior w:val="content"/>
        </w:behaviors>
        <w:guid w:val="{028C749F-A6AF-49DC-9523-347931BFD712}"/>
      </w:docPartPr>
      <w:docPartBody>
        <w:p w:rsidR="00995CCC" w:rsidRDefault="003563FF">
          <w:pPr>
            <w:pStyle w:val="E7FEF5269C9C4002AD53159EFE7AB3C5"/>
          </w:pPr>
          <w:r>
            <w:rPr>
              <w:lang w:bidi="sl-SI"/>
            </w:rPr>
            <w:t>Časopis</w:t>
          </w:r>
        </w:p>
      </w:docPartBody>
    </w:docPart>
    <w:docPart>
      <w:docPartPr>
        <w:name w:val="D8BE15B942294043AB9103D0FDC9CA48"/>
        <w:category>
          <w:name w:val="Splošno"/>
          <w:gallery w:val="placeholder"/>
        </w:category>
        <w:types>
          <w:type w:val="bbPlcHdr"/>
        </w:types>
        <w:behaviors>
          <w:behavior w:val="content"/>
        </w:behaviors>
        <w:guid w:val="{5D3E98D6-040B-475F-BBFE-E49AE1F1A6BA}"/>
      </w:docPartPr>
      <w:docPartBody>
        <w:p w:rsidR="00995CCC" w:rsidRDefault="003563FF">
          <w:pPr>
            <w:pStyle w:val="D8BE15B942294043AB9103D0FDC9CA48"/>
          </w:pPr>
          <w:r w:rsidRPr="00A0337D">
            <w:rPr>
              <w:lang w:bidi="sl-SI"/>
            </w:rPr>
            <w:t>Naslov, ki se nanaša na sliko</w:t>
          </w:r>
        </w:p>
      </w:docPartBody>
    </w:docPart>
    <w:docPart>
      <w:docPartPr>
        <w:name w:val="8A842DB29C624FB2842157DB7862F087"/>
        <w:category>
          <w:name w:val="Splošno"/>
          <w:gallery w:val="placeholder"/>
        </w:category>
        <w:types>
          <w:type w:val="bbPlcHdr"/>
        </w:types>
        <w:behaviors>
          <w:behavior w:val="content"/>
        </w:behaviors>
        <w:guid w:val="{FFDAABA1-3430-48CF-8E76-37B19052FDF7}"/>
      </w:docPartPr>
      <w:docPartBody>
        <w:p w:rsidR="00995CCC" w:rsidRDefault="003563FF">
          <w:pPr>
            <w:pStyle w:val="8A842DB29C624FB2842157DB7862F087"/>
          </w:pPr>
          <w:r w:rsidRPr="00A0337D">
            <w:t>V TEJ IZDAJI</w:t>
          </w:r>
        </w:p>
      </w:docPartBody>
    </w:docPart>
    <w:docPart>
      <w:docPartPr>
        <w:name w:val="AA8C6A4A271E4CBB9D3A1D5407750819"/>
        <w:category>
          <w:name w:val="Splošno"/>
          <w:gallery w:val="placeholder"/>
        </w:category>
        <w:types>
          <w:type w:val="bbPlcHdr"/>
        </w:types>
        <w:behaviors>
          <w:behavior w:val="content"/>
        </w:behaviors>
        <w:guid w:val="{83C65056-D402-4A2D-BB68-329BF9E0CEEA}"/>
      </w:docPartPr>
      <w:docPartBody>
        <w:p w:rsidR="00995CCC" w:rsidRDefault="003563FF">
          <w:pPr>
            <w:pStyle w:val="AA8C6A4A271E4CBB9D3A1D5407750819"/>
          </w:pPr>
          <w:r w:rsidRPr="00A0337D">
            <w:rPr>
              <w:lang w:bidi="sl-SI"/>
            </w:rPr>
            <w:t>KLJUČNA BESEDA</w:t>
          </w:r>
        </w:p>
      </w:docPartBody>
    </w:docPart>
    <w:docPart>
      <w:docPartPr>
        <w:name w:val="BB8C553548D441C2AFE863D23887FD44"/>
        <w:category>
          <w:name w:val="Splošno"/>
          <w:gallery w:val="placeholder"/>
        </w:category>
        <w:types>
          <w:type w:val="bbPlcHdr"/>
        </w:types>
        <w:behaviors>
          <w:behavior w:val="content"/>
        </w:behaviors>
        <w:guid w:val="{25F5D29C-7DFA-4E1D-9CDF-11DF56BBE11A}"/>
      </w:docPartPr>
      <w:docPartBody>
        <w:p w:rsidR="00995CCC" w:rsidRDefault="003563FF">
          <w:pPr>
            <w:pStyle w:val="BB8C553548D441C2AFE863D23887FD44"/>
          </w:pPr>
          <w:r w:rsidRPr="00A0337D">
            <w:rPr>
              <w:lang w:bidi="sl-SI"/>
            </w:rPr>
            <w:t>Lorem ipsum dolor</w:t>
          </w:r>
        </w:p>
      </w:docPartBody>
    </w:docPart>
    <w:docPart>
      <w:docPartPr>
        <w:name w:val="59C1F946C1C64DFEBC77DC727BADF382"/>
        <w:category>
          <w:name w:val="Splošno"/>
          <w:gallery w:val="placeholder"/>
        </w:category>
        <w:types>
          <w:type w:val="bbPlcHdr"/>
        </w:types>
        <w:behaviors>
          <w:behavior w:val="content"/>
        </w:behaviors>
        <w:guid w:val="{1FAEB6A1-36A6-419B-ABCE-AB22504B8C55}"/>
      </w:docPartPr>
      <w:docPartBody>
        <w:p w:rsidR="00995CCC" w:rsidRDefault="003563FF">
          <w:pPr>
            <w:pStyle w:val="59C1F946C1C64DFEBC77DC727BADF382"/>
          </w:pPr>
          <w:r w:rsidRPr="007347D3">
            <w:rPr>
              <w:lang w:bidi="sl-SI"/>
            </w:rPr>
            <w:t>NAPIS SLIKE: Lorem ipsum dolor sit amet, consectetur adipiscing elit. Fusce vel laoreet orci. V eget auctor 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3FF"/>
    <w:rsid w:val="003563FF"/>
    <w:rsid w:val="00995CCC"/>
    <w:rsid w:val="00E405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E7FEF5269C9C4002AD53159EFE7AB3C5">
    <w:name w:val="E7FEF5269C9C4002AD53159EFE7AB3C5"/>
  </w:style>
  <w:style w:type="paragraph" w:customStyle="1" w:styleId="183749AF09954E9881763DEE626C7585">
    <w:name w:val="183749AF09954E9881763DEE626C7585"/>
  </w:style>
  <w:style w:type="paragraph" w:customStyle="1" w:styleId="C74C6242F823442C8E8C1AFC6F44C310">
    <w:name w:val="C74C6242F823442C8E8C1AFC6F44C310"/>
  </w:style>
  <w:style w:type="paragraph" w:customStyle="1" w:styleId="D8BE15B942294043AB9103D0FDC9CA48">
    <w:name w:val="D8BE15B942294043AB9103D0FDC9CA48"/>
  </w:style>
  <w:style w:type="paragraph" w:customStyle="1" w:styleId="E5872B09808E47C7A3A495102E148519">
    <w:name w:val="E5872B09808E47C7A3A495102E148519"/>
  </w:style>
  <w:style w:type="paragraph" w:customStyle="1" w:styleId="695B652268F8485AB56FC4A9439DA676">
    <w:name w:val="695B652268F8485AB56FC4A9439DA676"/>
  </w:style>
  <w:style w:type="paragraph" w:customStyle="1" w:styleId="B376F37F7D844A0D9CBEAAC6F5E07341">
    <w:name w:val="B376F37F7D844A0D9CBEAAC6F5E07341"/>
  </w:style>
  <w:style w:type="paragraph" w:customStyle="1" w:styleId="DE9F1E2F966445A8BFBD821AA27694B8">
    <w:name w:val="DE9F1E2F966445A8BFBD821AA27694B8"/>
  </w:style>
  <w:style w:type="paragraph" w:customStyle="1" w:styleId="87B20511D21D475F80E4351F17FEDE3A">
    <w:name w:val="87B20511D21D475F80E4351F17FEDE3A"/>
  </w:style>
  <w:style w:type="paragraph" w:customStyle="1" w:styleId="6A1F065F9D46444C84AF1D2F104128E5">
    <w:name w:val="6A1F065F9D46444C84AF1D2F104128E5"/>
  </w:style>
  <w:style w:type="paragraph" w:customStyle="1" w:styleId="639586D71F594E539658FC011027D7A4">
    <w:name w:val="639586D71F594E539658FC011027D7A4"/>
  </w:style>
  <w:style w:type="paragraph" w:customStyle="1" w:styleId="4D0A521E176B496193F295DFA2B1CE34">
    <w:name w:val="4D0A521E176B496193F295DFA2B1CE34"/>
  </w:style>
  <w:style w:type="paragraph" w:customStyle="1" w:styleId="8A842DB29C624FB2842157DB7862F087">
    <w:name w:val="8A842DB29C624FB2842157DB7862F087"/>
  </w:style>
  <w:style w:type="paragraph" w:customStyle="1" w:styleId="CE7C37ABE094459D9E866E63233CD33C">
    <w:name w:val="CE7C37ABE094459D9E866E63233CD33C"/>
  </w:style>
  <w:style w:type="paragraph" w:customStyle="1" w:styleId="EB5CB5FD407242628566FCB9100F2116">
    <w:name w:val="EB5CB5FD407242628566FCB9100F2116"/>
  </w:style>
  <w:style w:type="paragraph" w:customStyle="1" w:styleId="BA799499F42D47248CECC8805D944F44">
    <w:name w:val="BA799499F42D47248CECC8805D944F44"/>
  </w:style>
  <w:style w:type="paragraph" w:customStyle="1" w:styleId="8693E1DA4A764272BCC986DD6D415B31">
    <w:name w:val="8693E1DA4A764272BCC986DD6D415B31"/>
  </w:style>
  <w:style w:type="paragraph" w:customStyle="1" w:styleId="6D5D0F4C7196495DBAA33ED7CBAD3E6C">
    <w:name w:val="6D5D0F4C7196495DBAA33ED7CBAD3E6C"/>
  </w:style>
  <w:style w:type="paragraph" w:customStyle="1" w:styleId="DA4FC78CF9A34417ACE1FEBA4FE55B5B">
    <w:name w:val="DA4FC78CF9A34417ACE1FEBA4FE55B5B"/>
  </w:style>
  <w:style w:type="paragraph" w:customStyle="1" w:styleId="AA8C6A4A271E4CBB9D3A1D5407750819">
    <w:name w:val="AA8C6A4A271E4CBB9D3A1D5407750819"/>
  </w:style>
  <w:style w:type="paragraph" w:customStyle="1" w:styleId="1644726FDEF444B7B281467DE81D2AC0">
    <w:name w:val="1644726FDEF444B7B281467DE81D2AC0"/>
  </w:style>
  <w:style w:type="paragraph" w:customStyle="1" w:styleId="66D52EA228704422931DBEBD8CD5DE71">
    <w:name w:val="66D52EA228704422931DBEBD8CD5DE71"/>
  </w:style>
  <w:style w:type="paragraph" w:customStyle="1" w:styleId="E889A4E1DD1B4BE8B483E94872B0B8BD">
    <w:name w:val="E889A4E1DD1B4BE8B483E94872B0B8BD"/>
  </w:style>
  <w:style w:type="paragraph" w:customStyle="1" w:styleId="BB8C553548D441C2AFE863D23887FD44">
    <w:name w:val="BB8C553548D441C2AFE863D23887FD44"/>
  </w:style>
  <w:style w:type="paragraph" w:customStyle="1" w:styleId="56C840CF85B74F378C12CD5129E9D320">
    <w:name w:val="56C840CF85B74F378C12CD5129E9D320"/>
  </w:style>
  <w:style w:type="paragraph" w:customStyle="1" w:styleId="BCC62E5DCFA745948B1E4DEB029EB47F">
    <w:name w:val="BCC62E5DCFA745948B1E4DEB029EB47F"/>
  </w:style>
  <w:style w:type="paragraph" w:customStyle="1" w:styleId="0D75BAC8AA5742BBB004D425DE438224">
    <w:name w:val="0D75BAC8AA5742BBB004D425DE438224"/>
  </w:style>
  <w:style w:type="paragraph" w:customStyle="1" w:styleId="201C12C557464315889E92C217C3086E">
    <w:name w:val="201C12C557464315889E92C217C3086E"/>
  </w:style>
  <w:style w:type="paragraph" w:customStyle="1" w:styleId="AEF4C7C7CEF74030AC63A2E45CB62921">
    <w:name w:val="AEF4C7C7CEF74030AC63A2E45CB62921"/>
  </w:style>
  <w:style w:type="paragraph" w:customStyle="1" w:styleId="2B10F987A00E4CDD964E2B046E477E9B">
    <w:name w:val="2B10F987A00E4CDD964E2B046E477E9B"/>
  </w:style>
  <w:style w:type="paragraph" w:customStyle="1" w:styleId="C7E129D195DE4EDE875508C465762700">
    <w:name w:val="C7E129D195DE4EDE875508C465762700"/>
  </w:style>
  <w:style w:type="paragraph" w:customStyle="1" w:styleId="1F3AE78B46964E30A809DA8AA6C60370">
    <w:name w:val="1F3AE78B46964E30A809DA8AA6C60370"/>
  </w:style>
  <w:style w:type="paragraph" w:customStyle="1" w:styleId="D41E29EFB0314EEB9B832A2F1A40A4DC">
    <w:name w:val="D41E29EFB0314EEB9B832A2F1A40A4DC"/>
  </w:style>
  <w:style w:type="paragraph" w:customStyle="1" w:styleId="B83C38E3A8DF4A8788714E09B143379E">
    <w:name w:val="B83C38E3A8DF4A8788714E09B143379E"/>
  </w:style>
  <w:style w:type="paragraph" w:customStyle="1" w:styleId="D6B031A3706540B596E78FA576DC9887">
    <w:name w:val="D6B031A3706540B596E78FA576DC9887"/>
  </w:style>
  <w:style w:type="paragraph" w:styleId="Telobesedila">
    <w:name w:val="Body Text"/>
    <w:basedOn w:val="Navaden"/>
    <w:link w:val="TelobesedilaZnak"/>
    <w:uiPriority w:val="2"/>
    <w:semiHidden/>
    <w:qFormat/>
    <w:pPr>
      <w:widowControl w:val="0"/>
      <w:autoSpaceDE w:val="0"/>
      <w:autoSpaceDN w:val="0"/>
      <w:spacing w:after="0" w:line="240" w:lineRule="auto"/>
    </w:pPr>
    <w:rPr>
      <w:rFonts w:eastAsiaTheme="minorHAnsi"/>
      <w:sz w:val="24"/>
      <w:szCs w:val="24"/>
      <w:lang w:eastAsia="en-US"/>
    </w:rPr>
  </w:style>
  <w:style w:type="character" w:customStyle="1" w:styleId="TelobesedilaZnak">
    <w:name w:val="Telo besedila Znak"/>
    <w:basedOn w:val="Privzetapisavaodstavka"/>
    <w:link w:val="Telobesedila"/>
    <w:uiPriority w:val="2"/>
    <w:semiHidden/>
    <w:rPr>
      <w:rFonts w:eastAsiaTheme="minorHAnsi"/>
      <w:sz w:val="24"/>
      <w:szCs w:val="24"/>
      <w:lang w:eastAsia="en-US"/>
    </w:rPr>
  </w:style>
  <w:style w:type="paragraph" w:customStyle="1" w:styleId="0B535C641F7A42E980E9A21EF26A0CA7">
    <w:name w:val="0B535C641F7A42E980E9A21EF26A0CA7"/>
  </w:style>
  <w:style w:type="paragraph" w:customStyle="1" w:styleId="3D44E73225094525AF25973835E9A693">
    <w:name w:val="3D44E73225094525AF25973835E9A693"/>
  </w:style>
  <w:style w:type="paragraph" w:customStyle="1" w:styleId="F238A625FCC84C1ABF76EB7465279B9A">
    <w:name w:val="F238A625FCC84C1ABF76EB7465279B9A"/>
  </w:style>
  <w:style w:type="paragraph" w:customStyle="1" w:styleId="179F0FA7EBB04DA7AAE89372E9782AEC">
    <w:name w:val="179F0FA7EBB04DA7AAE89372E9782AEC"/>
  </w:style>
  <w:style w:type="paragraph" w:customStyle="1" w:styleId="F5B3B02730B6403F9343A07D91A26172">
    <w:name w:val="F5B3B02730B6403F9343A07D91A26172"/>
  </w:style>
  <w:style w:type="paragraph" w:customStyle="1" w:styleId="95041B6493E24B6F85C3E13812226A3B">
    <w:name w:val="95041B6493E24B6F85C3E13812226A3B"/>
  </w:style>
  <w:style w:type="paragraph" w:customStyle="1" w:styleId="A7D3B6AFB47343FD970436C3A6179225">
    <w:name w:val="A7D3B6AFB47343FD970436C3A6179225"/>
  </w:style>
  <w:style w:type="paragraph" w:customStyle="1" w:styleId="D5AA864A656544DF88B17996C3BE9F3E">
    <w:name w:val="D5AA864A656544DF88B17996C3BE9F3E"/>
  </w:style>
  <w:style w:type="paragraph" w:customStyle="1" w:styleId="1D8F37C62F894800AF7CF9B6D4EA1A04">
    <w:name w:val="1D8F37C62F894800AF7CF9B6D4EA1A04"/>
  </w:style>
  <w:style w:type="paragraph" w:customStyle="1" w:styleId="3CC02EC028074C1FB468014B25B37DE1">
    <w:name w:val="3CC02EC028074C1FB468014B25B37DE1"/>
  </w:style>
  <w:style w:type="paragraph" w:customStyle="1" w:styleId="2D1B9034215A408CBAA5B1B40BEFE0FE">
    <w:name w:val="2D1B9034215A408CBAA5B1B40BEFE0FE"/>
  </w:style>
  <w:style w:type="paragraph" w:customStyle="1" w:styleId="A0C0AD74B2BC4D7F97F8F2CA89E567EE">
    <w:name w:val="A0C0AD74B2BC4D7F97F8F2CA89E567EE"/>
  </w:style>
  <w:style w:type="paragraph" w:customStyle="1" w:styleId="DBFD4F6A985642318F14C282A42EB395">
    <w:name w:val="DBFD4F6A985642318F14C282A42EB395"/>
  </w:style>
  <w:style w:type="paragraph" w:customStyle="1" w:styleId="87935F3E3CD448BF9D4E13C5E65E1D41">
    <w:name w:val="87935F3E3CD448BF9D4E13C5E65E1D41"/>
  </w:style>
  <w:style w:type="paragraph" w:customStyle="1" w:styleId="18D3C5B993B343568069DA3FAA7D9046">
    <w:name w:val="18D3C5B993B343568069DA3FAA7D9046"/>
  </w:style>
  <w:style w:type="paragraph" w:customStyle="1" w:styleId="7D56E2BA24F7496C9CF72BBD68E0A0AE">
    <w:name w:val="7D56E2BA24F7496C9CF72BBD68E0A0AE"/>
  </w:style>
  <w:style w:type="paragraph" w:customStyle="1" w:styleId="E23FDD9BC1344419864F19EDBA4D9F45">
    <w:name w:val="E23FDD9BC1344419864F19EDBA4D9F45"/>
  </w:style>
  <w:style w:type="paragraph" w:customStyle="1" w:styleId="593DB89C01824B299EC906C42B41A6CF">
    <w:name w:val="593DB89C01824B299EC906C42B41A6CF"/>
  </w:style>
  <w:style w:type="paragraph" w:customStyle="1" w:styleId="59C1F946C1C64DFEBC77DC727BADF382">
    <w:name w:val="59C1F946C1C64DFEBC77DC727BADF3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24.6.2022</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31A1A3C4-DFA2-476E-BE35-606B2D83FE57}">
  <ds:schemaRefs>
    <ds:schemaRef ds:uri="http://schemas.microsoft.com/office/infopath/2007/PartnerControls"/>
    <ds:schemaRef ds:uri="http://schemas.microsoft.com/office/2006/documentManagement/types"/>
    <ds:schemaRef ds:uri="http://schemas.microsoft.com/office/2006/metadata/properties"/>
    <ds:schemaRef ds:uri="71af3243-3dd4-4a8d-8c0d-dd76da1f02a5"/>
    <ds:schemaRef ds:uri="http://purl.org/dc/elements/1.1/"/>
    <ds:schemaRef ds:uri="http://purl.org/dc/terms/"/>
    <ds:schemaRef ds:uri="http://schemas.openxmlformats.org/package/2006/metadata/core-properties"/>
    <ds:schemaRef ds:uri="16c05727-aa75-4e4a-9b5f-8a80a1165891"/>
    <ds:schemaRef ds:uri="http://www.w3.org/XML/1998/namespace"/>
    <ds:schemaRef ds:uri="http://purl.org/dc/dcmitype/"/>
  </ds:schemaRefs>
</ds:datastoreItem>
</file>

<file path=customXml/itemProps4.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BD9225-5511-4915-B59C-68F16AD9A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Tradicionalni časopis</Template>
  <TotalTime>0</TotalTime>
  <Pages>10</Pages>
  <Words>474</Words>
  <Characters>2704</Characters>
  <Application>Microsoft Office Word</Application>
  <DocSecurity>0</DocSecurity>
  <Lines>22</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PODALJŠANO BIVANJE 2021/2022</vt:lpstr>
      <vt:lpstr>Newspaper</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PODALJŠANO BIVANJE 2021/2022</dc:title>
  <dc:creator/>
  <cp:lastModifiedBy/>
  <cp:revision>1</cp:revision>
  <dcterms:created xsi:type="dcterms:W3CDTF">2022-09-28T08:54:00Z</dcterms:created>
  <dcterms:modified xsi:type="dcterms:W3CDTF">2022-09-28T08:54:00Z</dcterms:modified>
  <cp:category>PETEK</cp:category>
  <cp:contentStatus>ŠTEVILKA IZDAJE: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